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CBD7B" w14:textId="405D403D" w:rsidR="00AA6F4D" w:rsidRPr="00C909FF" w:rsidRDefault="000F3436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Efficient and Intelligent councils programme</w:t>
      </w:r>
      <w:r w:rsidR="009E50B7">
        <w:rPr>
          <w:rFonts w:ascii="Arial" w:hAnsi="Arial" w:cs="Arial"/>
          <w:sz w:val="28"/>
          <w:szCs w:val="28"/>
        </w:rPr>
        <w:t xml:space="preserve"> </w:t>
      </w:r>
    </w:p>
    <w:p w14:paraId="024DC82B" w14:textId="77777777" w:rsidR="0021114E" w:rsidRPr="00C909FF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C909FF">
        <w:rPr>
          <w:rFonts w:ascii="Arial" w:hAnsi="Arial" w:cs="Arial"/>
          <w:b/>
          <w:szCs w:val="22"/>
        </w:rPr>
        <w:t>Purpose</w:t>
      </w:r>
      <w:r w:rsidR="004B0FD9" w:rsidRPr="00C909FF">
        <w:rPr>
          <w:rFonts w:ascii="Arial" w:hAnsi="Arial" w:cs="Arial"/>
          <w:b/>
          <w:szCs w:val="22"/>
        </w:rPr>
        <w:t xml:space="preserve"> </w:t>
      </w:r>
    </w:p>
    <w:p w14:paraId="684C0560" w14:textId="77777777" w:rsidR="004B7714" w:rsidRDefault="004B7714" w:rsidP="004B7714">
      <w:pPr>
        <w:rPr>
          <w:rFonts w:ascii="Arial" w:hAnsi="Arial" w:cs="Arial"/>
          <w:b/>
          <w:bCs/>
        </w:rPr>
      </w:pPr>
    </w:p>
    <w:p w14:paraId="3545F7C0" w14:textId="583E478E" w:rsidR="004B7714" w:rsidRDefault="004B7714" w:rsidP="004B7714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For information and discussion.</w:t>
      </w:r>
    </w:p>
    <w:p w14:paraId="7D04BABC" w14:textId="77777777" w:rsidR="00D40BDF" w:rsidRDefault="00D40BDF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7771834" w14:textId="6DC8548F" w:rsidR="004B7714" w:rsidRDefault="004B7714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Summary</w:t>
      </w:r>
    </w:p>
    <w:p w14:paraId="3960E9C3" w14:textId="77777777" w:rsidR="004B7714" w:rsidRPr="00C909FF" w:rsidRDefault="004B7714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97CC971" w14:textId="375C8245" w:rsidR="00D40BDF" w:rsidRDefault="00B618C3" w:rsidP="00D40BDF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This report updates</w:t>
      </w:r>
      <w:r w:rsidR="00D40BDF" w:rsidRPr="00C909FF">
        <w:rPr>
          <w:rFonts w:ascii="Arial" w:hAnsi="Arial" w:cs="Arial"/>
          <w:szCs w:val="22"/>
        </w:rPr>
        <w:t xml:space="preserve"> the Board on the progress made </w:t>
      </w:r>
      <w:r w:rsidR="000F3436">
        <w:rPr>
          <w:rFonts w:ascii="Arial" w:hAnsi="Arial" w:cs="Arial"/>
          <w:szCs w:val="22"/>
        </w:rPr>
        <w:t xml:space="preserve">with the Efficient and Intelligent councils programme. </w:t>
      </w:r>
    </w:p>
    <w:p w14:paraId="0348CA4C" w14:textId="77777777" w:rsidR="00F3410C" w:rsidRDefault="00F3410C" w:rsidP="006C4660">
      <w:pPr>
        <w:spacing w:after="160" w:line="252" w:lineRule="auto"/>
        <w:contextualSpacing/>
        <w:rPr>
          <w:rFonts w:ascii="Arial" w:hAnsi="Arial" w:cs="Arial"/>
        </w:rPr>
      </w:pPr>
    </w:p>
    <w:p w14:paraId="0DE7AE25" w14:textId="222A9C8E" w:rsidR="00AA6F4D" w:rsidRPr="00C909FF" w:rsidRDefault="00F3410C" w:rsidP="00BE0F75">
      <w:pPr>
        <w:spacing w:after="160" w:line="252" w:lineRule="auto"/>
        <w:contextualSpacing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There will be a brief presentation from </w:t>
      </w:r>
      <w:r w:rsidR="000F3436">
        <w:rPr>
          <w:rFonts w:ascii="Arial" w:hAnsi="Arial" w:cs="Arial"/>
        </w:rPr>
        <w:t xml:space="preserve">Graham </w:t>
      </w:r>
      <w:r w:rsidR="00CE3D17">
        <w:rPr>
          <w:rFonts w:ascii="Arial" w:hAnsi="Arial" w:cs="Arial"/>
        </w:rPr>
        <w:t xml:space="preserve">Simmons </w:t>
      </w:r>
      <w:r w:rsidR="000F3436">
        <w:rPr>
          <w:rFonts w:ascii="Arial" w:hAnsi="Arial" w:cs="Arial"/>
        </w:rPr>
        <w:t xml:space="preserve">from </w:t>
      </w:r>
      <w:proofErr w:type="spellStart"/>
      <w:r w:rsidR="000F3436">
        <w:rPr>
          <w:rFonts w:ascii="Arial" w:hAnsi="Arial" w:cs="Arial"/>
        </w:rPr>
        <w:t>iESE</w:t>
      </w:r>
      <w:proofErr w:type="spellEnd"/>
      <w:r w:rsidR="000F3436">
        <w:rPr>
          <w:rFonts w:ascii="Arial" w:hAnsi="Arial" w:cs="Arial"/>
        </w:rPr>
        <w:t xml:space="preserve"> to demonstrate how the self-assessment tool works and to share the content that has been developed so far.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C909FF" w14:paraId="56E289BC" w14:textId="77777777">
        <w:tc>
          <w:tcPr>
            <w:tcW w:w="9157" w:type="dxa"/>
          </w:tcPr>
          <w:p w14:paraId="0C106E54" w14:textId="0F7C018E" w:rsidR="000C3360" w:rsidRPr="00C909FF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D65386C" w14:textId="72FB76DE" w:rsidR="000C3360" w:rsidRPr="00C909FF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C909FF">
              <w:rPr>
                <w:rFonts w:ascii="Arial" w:hAnsi="Arial" w:cs="Arial"/>
                <w:b/>
                <w:szCs w:val="22"/>
              </w:rPr>
              <w:t>Recommendation</w:t>
            </w:r>
            <w:r w:rsidR="00BA4846">
              <w:rPr>
                <w:rFonts w:ascii="Arial" w:hAnsi="Arial" w:cs="Arial"/>
                <w:b/>
                <w:szCs w:val="22"/>
              </w:rPr>
              <w:t>s</w:t>
            </w:r>
          </w:p>
          <w:p w14:paraId="5F327201" w14:textId="77777777" w:rsidR="0021114E" w:rsidRPr="00C909FF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2D4C8A6C" w14:textId="77777777" w:rsidR="009B5BA4" w:rsidRDefault="00D40BDF" w:rsidP="00D40BD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C909FF">
              <w:rPr>
                <w:rFonts w:ascii="Arial" w:hAnsi="Arial" w:cs="Arial"/>
                <w:szCs w:val="22"/>
              </w:rPr>
              <w:t xml:space="preserve">Members </w:t>
            </w:r>
            <w:r w:rsidR="009B5BA4">
              <w:rPr>
                <w:rFonts w:ascii="Arial" w:hAnsi="Arial" w:cs="Arial"/>
                <w:szCs w:val="22"/>
              </w:rPr>
              <w:t xml:space="preserve">of the Improvement and Innovation Board </w:t>
            </w:r>
            <w:r w:rsidRPr="00C909FF">
              <w:rPr>
                <w:rFonts w:ascii="Arial" w:hAnsi="Arial" w:cs="Arial"/>
                <w:szCs w:val="22"/>
              </w:rPr>
              <w:t>are asked to</w:t>
            </w:r>
            <w:r w:rsidR="00351761">
              <w:rPr>
                <w:rFonts w:ascii="Arial" w:hAnsi="Arial" w:cs="Arial"/>
                <w:szCs w:val="22"/>
              </w:rPr>
              <w:t>:</w:t>
            </w:r>
          </w:p>
          <w:p w14:paraId="6C6726F3" w14:textId="77777777" w:rsidR="009B5BA4" w:rsidRDefault="009B5BA4" w:rsidP="00D40BD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4C4E30B0" w14:textId="57C4B60C" w:rsidR="009B5BA4" w:rsidRDefault="009B5BA4" w:rsidP="009B5BA4">
            <w:pPr>
              <w:pStyle w:val="MainText"/>
              <w:numPr>
                <w:ilvl w:val="0"/>
                <w:numId w:val="20"/>
              </w:num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Note </w:t>
            </w:r>
            <w:r w:rsidR="00D40BDF" w:rsidRPr="00C909FF">
              <w:rPr>
                <w:rFonts w:ascii="Arial" w:hAnsi="Arial" w:cs="Arial"/>
                <w:szCs w:val="22"/>
              </w:rPr>
              <w:t xml:space="preserve">the updates and progress on the </w:t>
            </w:r>
            <w:r w:rsidR="00E2274B">
              <w:rPr>
                <w:rFonts w:ascii="Arial" w:hAnsi="Arial" w:cs="Arial"/>
                <w:szCs w:val="22"/>
              </w:rPr>
              <w:t xml:space="preserve">Efficient and Intelligent councils programme. </w:t>
            </w:r>
            <w:r w:rsidR="00D40BDF" w:rsidRPr="00C909FF">
              <w:rPr>
                <w:rFonts w:ascii="Arial" w:hAnsi="Arial" w:cs="Arial"/>
                <w:szCs w:val="22"/>
              </w:rPr>
              <w:t xml:space="preserve"> </w:t>
            </w:r>
          </w:p>
          <w:p w14:paraId="6EAEA5E1" w14:textId="77777777" w:rsidR="009B5BA4" w:rsidRDefault="009B5BA4" w:rsidP="009B5BA4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1F3D5895" w14:textId="77777777" w:rsidR="006E72E2" w:rsidRDefault="006C7D83" w:rsidP="00F3410C">
            <w:pPr>
              <w:pStyle w:val="MainText"/>
              <w:numPr>
                <w:ilvl w:val="0"/>
                <w:numId w:val="20"/>
              </w:numPr>
              <w:spacing w:line="240" w:lineRule="auto"/>
              <w:rPr>
                <w:rFonts w:ascii="Arial" w:hAnsi="Arial" w:cs="Arial"/>
                <w:szCs w:val="22"/>
              </w:rPr>
            </w:pPr>
            <w:r w:rsidRPr="006C7D83">
              <w:rPr>
                <w:rFonts w:ascii="Arial" w:hAnsi="Arial" w:cs="Arial"/>
                <w:szCs w:val="22"/>
              </w:rPr>
              <w:t>Contribute to the gathering of best practice</w:t>
            </w:r>
            <w:r w:rsidR="00E93B46">
              <w:rPr>
                <w:rFonts w:ascii="Arial" w:hAnsi="Arial" w:cs="Arial"/>
                <w:szCs w:val="22"/>
              </w:rPr>
              <w:t xml:space="preserve"> resources</w:t>
            </w:r>
            <w:r w:rsidR="006E72E2">
              <w:rPr>
                <w:rFonts w:ascii="Arial" w:hAnsi="Arial" w:cs="Arial"/>
                <w:szCs w:val="22"/>
              </w:rPr>
              <w:t>.</w:t>
            </w:r>
          </w:p>
          <w:p w14:paraId="23546B9F" w14:textId="77777777" w:rsidR="006E72E2" w:rsidRDefault="006E72E2" w:rsidP="00BE0F75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0BC479B0" w14:textId="5F212FDD" w:rsidR="00A439D6" w:rsidRPr="006C7D83" w:rsidRDefault="006E72E2" w:rsidP="00F3410C">
            <w:pPr>
              <w:pStyle w:val="MainText"/>
              <w:numPr>
                <w:ilvl w:val="0"/>
                <w:numId w:val="20"/>
              </w:num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Provide feedback and comments on the content of the </w:t>
            </w:r>
            <w:r w:rsidR="006C7D83" w:rsidRPr="006C7D83">
              <w:rPr>
                <w:rFonts w:ascii="Arial" w:hAnsi="Arial" w:cs="Arial"/>
                <w:szCs w:val="22"/>
              </w:rPr>
              <w:t xml:space="preserve">self-assessment tool and </w:t>
            </w:r>
            <w:r>
              <w:rPr>
                <w:rFonts w:ascii="Arial" w:hAnsi="Arial" w:cs="Arial"/>
                <w:szCs w:val="22"/>
              </w:rPr>
              <w:t xml:space="preserve">test out the </w:t>
            </w:r>
            <w:r w:rsidR="00843256">
              <w:rPr>
                <w:rFonts w:ascii="Arial" w:hAnsi="Arial" w:cs="Arial"/>
                <w:szCs w:val="22"/>
              </w:rPr>
              <w:t xml:space="preserve">self-assessment tool. </w:t>
            </w:r>
            <w:r>
              <w:rPr>
                <w:rFonts w:ascii="Arial" w:hAnsi="Arial" w:cs="Arial"/>
                <w:szCs w:val="22"/>
              </w:rPr>
              <w:t xml:space="preserve"> </w:t>
            </w:r>
          </w:p>
          <w:p w14:paraId="0B7D0FC2" w14:textId="77777777" w:rsidR="000C3360" w:rsidRPr="00C909FF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57D24F81" w14:textId="688F94A8" w:rsidR="000C3360" w:rsidRPr="00C909FF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C909FF">
              <w:rPr>
                <w:rFonts w:ascii="Arial" w:hAnsi="Arial" w:cs="Arial"/>
                <w:b/>
                <w:szCs w:val="22"/>
              </w:rPr>
              <w:t>Action</w:t>
            </w:r>
          </w:p>
          <w:p w14:paraId="3A40F363" w14:textId="77777777" w:rsidR="00A601EC" w:rsidRPr="00C909FF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8C5E98A" w14:textId="76289518" w:rsidR="00D40BDF" w:rsidRPr="00C909FF" w:rsidRDefault="00D40BDF" w:rsidP="00D40BD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C909FF">
              <w:rPr>
                <w:rFonts w:ascii="Arial" w:hAnsi="Arial" w:cs="Arial"/>
                <w:szCs w:val="22"/>
              </w:rPr>
              <w:t>Officers to pu</w:t>
            </w:r>
            <w:r w:rsidR="00D035F8">
              <w:rPr>
                <w:rFonts w:ascii="Arial" w:hAnsi="Arial" w:cs="Arial"/>
                <w:szCs w:val="22"/>
              </w:rPr>
              <w:t xml:space="preserve">rsue the activities outlined in </w:t>
            </w:r>
            <w:bookmarkStart w:id="0" w:name="_GoBack"/>
            <w:bookmarkEnd w:id="0"/>
            <w:r w:rsidRPr="00C909FF">
              <w:rPr>
                <w:rFonts w:ascii="Arial" w:hAnsi="Arial" w:cs="Arial"/>
                <w:szCs w:val="22"/>
              </w:rPr>
              <w:t>light of member</w:t>
            </w:r>
            <w:r w:rsidR="00976D3A">
              <w:rPr>
                <w:rFonts w:ascii="Arial" w:hAnsi="Arial" w:cs="Arial"/>
                <w:szCs w:val="22"/>
              </w:rPr>
              <w:t>s’</w:t>
            </w:r>
            <w:r w:rsidRPr="00C909FF">
              <w:rPr>
                <w:rFonts w:ascii="Arial" w:hAnsi="Arial" w:cs="Arial"/>
                <w:szCs w:val="22"/>
              </w:rPr>
              <w:t xml:space="preserve"> guidance</w:t>
            </w:r>
            <w:r w:rsidR="00976D3A">
              <w:rPr>
                <w:rFonts w:ascii="Arial" w:hAnsi="Arial" w:cs="Arial"/>
                <w:szCs w:val="22"/>
              </w:rPr>
              <w:t>.</w:t>
            </w:r>
          </w:p>
          <w:p w14:paraId="0B9D4567" w14:textId="77777777" w:rsidR="00D40BDF" w:rsidRPr="00C909FF" w:rsidRDefault="00D40BDF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2B7C33F8" w14:textId="77777777" w:rsidR="000A3935" w:rsidRPr="00C909FF" w:rsidRDefault="000A3935" w:rsidP="00D40BDF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4BCAC691" w14:textId="77777777" w:rsidR="00AA6F4D" w:rsidRPr="00C909FF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D307747" w14:textId="77777777" w:rsidR="000D2BDB" w:rsidRPr="00C909FF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75CA707" w14:textId="77777777" w:rsidR="00AA6F4D" w:rsidRPr="00C909FF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8"/>
        <w:gridCol w:w="6303"/>
      </w:tblGrid>
      <w:tr w:rsidR="00CC0245" w:rsidRPr="00C909FF" w14:paraId="70066FF7" w14:textId="77777777" w:rsidTr="008D332D">
        <w:tc>
          <w:tcPr>
            <w:tcW w:w="2802" w:type="dxa"/>
          </w:tcPr>
          <w:p w14:paraId="08806EEB" w14:textId="77777777" w:rsidR="00517049" w:rsidRDefault="00517049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Lead Member</w:t>
            </w:r>
          </w:p>
          <w:p w14:paraId="422BE9C3" w14:textId="77777777" w:rsidR="00CC0245" w:rsidRPr="00C909FF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C909FF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C909FF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29B3C71E" w14:textId="77777777" w:rsidR="00517049" w:rsidRDefault="00517049" w:rsidP="00D40BDF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Councillor Ron Woodley</w:t>
            </w:r>
          </w:p>
          <w:p w14:paraId="70EA853D" w14:textId="77777777" w:rsidR="00CC0245" w:rsidRPr="00C909FF" w:rsidRDefault="00025EEE" w:rsidP="00D40BDF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Susan Attard</w:t>
            </w:r>
            <w:r w:rsidR="00D40BDF" w:rsidRPr="00C909FF">
              <w:rPr>
                <w:rFonts w:ascii="Arial" w:hAnsi="Arial" w:cs="Arial"/>
                <w:szCs w:val="22"/>
              </w:rPr>
              <w:t xml:space="preserve"> </w:t>
            </w:r>
          </w:p>
        </w:tc>
      </w:tr>
      <w:tr w:rsidR="00C9258A" w:rsidRPr="00C909FF" w14:paraId="2A77E995" w14:textId="77777777" w:rsidTr="008D332D">
        <w:tc>
          <w:tcPr>
            <w:tcW w:w="2802" w:type="dxa"/>
          </w:tcPr>
          <w:p w14:paraId="42024BD8" w14:textId="77777777" w:rsidR="00C9258A" w:rsidRPr="00C909FF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C909FF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6D2473B5" w14:textId="77777777" w:rsidR="00C9258A" w:rsidRPr="00C909FF" w:rsidRDefault="00025EEE" w:rsidP="00381C31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</w:t>
            </w:r>
            <w:r w:rsidR="00381C31">
              <w:rPr>
                <w:rFonts w:ascii="Arial" w:hAnsi="Arial" w:cs="Arial"/>
                <w:szCs w:val="22"/>
              </w:rPr>
              <w:t xml:space="preserve"> </w:t>
            </w:r>
            <w:r w:rsidR="00D40BDF" w:rsidRPr="00C909FF">
              <w:rPr>
                <w:rFonts w:ascii="Arial" w:hAnsi="Arial" w:cs="Arial"/>
                <w:szCs w:val="22"/>
              </w:rPr>
              <w:t>Productivity</w:t>
            </w:r>
            <w:r>
              <w:rPr>
                <w:rFonts w:ascii="Arial" w:hAnsi="Arial" w:cs="Arial"/>
                <w:szCs w:val="22"/>
              </w:rPr>
              <w:t xml:space="preserve"> Team</w:t>
            </w:r>
            <w:r w:rsidR="00D40BDF" w:rsidRPr="00C909FF">
              <w:rPr>
                <w:rFonts w:ascii="Arial" w:hAnsi="Arial" w:cs="Arial"/>
                <w:szCs w:val="22"/>
              </w:rPr>
              <w:t xml:space="preserve"> </w:t>
            </w:r>
          </w:p>
        </w:tc>
      </w:tr>
      <w:tr w:rsidR="00CC0245" w:rsidRPr="00C909FF" w14:paraId="7EDEF143" w14:textId="77777777" w:rsidTr="008D332D">
        <w:tc>
          <w:tcPr>
            <w:tcW w:w="2802" w:type="dxa"/>
          </w:tcPr>
          <w:p w14:paraId="5548B24C" w14:textId="77777777" w:rsidR="00CC0245" w:rsidRPr="00C909FF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C909FF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60ECFE26" w14:textId="77777777" w:rsidR="00CC0245" w:rsidRPr="00025EEE" w:rsidRDefault="00025EEE" w:rsidP="00E31A7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  <w:highlight w:val="yellow"/>
              </w:rPr>
            </w:pPr>
            <w:r w:rsidRPr="007731DF">
              <w:rPr>
                <w:rFonts w:ascii="Arial" w:hAnsi="Arial" w:cs="Arial"/>
                <w:szCs w:val="22"/>
              </w:rPr>
              <w:t>0</w:t>
            </w:r>
            <w:r w:rsidR="00E31A76" w:rsidRPr="007731DF">
              <w:rPr>
                <w:rFonts w:ascii="Arial" w:hAnsi="Arial" w:cs="Arial"/>
                <w:szCs w:val="22"/>
              </w:rPr>
              <w:t>7825 530528</w:t>
            </w:r>
            <w:r w:rsidR="00D40BDF" w:rsidRPr="007731DF">
              <w:rPr>
                <w:rFonts w:ascii="Arial" w:hAnsi="Arial" w:cs="Arial"/>
                <w:szCs w:val="22"/>
              </w:rPr>
              <w:t xml:space="preserve"> </w:t>
            </w:r>
          </w:p>
        </w:tc>
      </w:tr>
      <w:tr w:rsidR="00CC0245" w:rsidRPr="00C909FF" w14:paraId="46D9DF1F" w14:textId="77777777" w:rsidTr="006137EA">
        <w:trPr>
          <w:trHeight w:val="507"/>
        </w:trPr>
        <w:tc>
          <w:tcPr>
            <w:tcW w:w="2802" w:type="dxa"/>
          </w:tcPr>
          <w:p w14:paraId="49DA820A" w14:textId="77777777" w:rsidR="00CC0245" w:rsidRPr="00C909FF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C909FF">
              <w:rPr>
                <w:rFonts w:ascii="Arial" w:hAnsi="Arial" w:cs="Arial"/>
                <w:b/>
                <w:szCs w:val="22"/>
              </w:rPr>
              <w:t>E</w:t>
            </w:r>
            <w:r w:rsidR="00CC0245" w:rsidRPr="00C909FF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5EBB8648" w14:textId="77777777" w:rsidR="001A07F1" w:rsidRPr="00C909FF" w:rsidRDefault="00D035F8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025EEE" w:rsidRPr="001225CF">
                <w:rPr>
                  <w:rStyle w:val="Hyperlink"/>
                  <w:rFonts w:ascii="Arial" w:hAnsi="Arial" w:cs="Arial"/>
                  <w:szCs w:val="22"/>
                </w:rPr>
                <w:t>susan.attard@local.gov.uk</w:t>
              </w:r>
            </w:hyperlink>
          </w:p>
          <w:p w14:paraId="5B1B7164" w14:textId="77777777" w:rsidR="00D40BDF" w:rsidRPr="00C909FF" w:rsidRDefault="00D40BDF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</w:p>
        </w:tc>
      </w:tr>
    </w:tbl>
    <w:p w14:paraId="2F518147" w14:textId="77777777" w:rsidR="0021114E" w:rsidRPr="00C909FF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4D9528A" w14:textId="77777777" w:rsidR="001E476B" w:rsidRPr="00C909FF" w:rsidRDefault="001E476B">
      <w:pPr>
        <w:rPr>
          <w:rFonts w:ascii="Arial" w:hAnsi="Arial" w:cs="Arial"/>
          <w:szCs w:val="22"/>
        </w:rPr>
        <w:sectPr w:rsidR="001E476B" w:rsidRPr="00C909FF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0040587F" w14:textId="77777777" w:rsidR="00C351CE" w:rsidRPr="00C909FF" w:rsidRDefault="00C351CE" w:rsidP="00C351CE">
      <w:pPr>
        <w:pStyle w:val="MainText"/>
        <w:spacing w:line="240" w:lineRule="auto"/>
        <w:rPr>
          <w:rFonts w:ascii="Arial" w:hAnsi="Arial" w:cs="Arial"/>
        </w:rPr>
      </w:pPr>
    </w:p>
    <w:p w14:paraId="3F8FA3E1" w14:textId="77777777" w:rsidR="00C351CE" w:rsidRPr="00C909FF" w:rsidRDefault="00C351CE" w:rsidP="00C351CE">
      <w:pPr>
        <w:rPr>
          <w:rFonts w:ascii="Arial" w:hAnsi="Arial" w:cs="Arial"/>
        </w:rPr>
      </w:pPr>
    </w:p>
    <w:p w14:paraId="048EBADF" w14:textId="77777777" w:rsidR="00C351CE" w:rsidRPr="00C909FF" w:rsidRDefault="00C351CE" w:rsidP="00C351CE">
      <w:pPr>
        <w:rPr>
          <w:rFonts w:ascii="Arial" w:hAnsi="Arial" w:cs="Arial"/>
        </w:rPr>
      </w:pPr>
    </w:p>
    <w:p w14:paraId="72A3AD7D" w14:textId="77777777" w:rsidR="00C351CE" w:rsidRPr="00C909FF" w:rsidRDefault="00C351CE" w:rsidP="00C351CE">
      <w:pPr>
        <w:rPr>
          <w:rFonts w:ascii="Arial" w:hAnsi="Arial" w:cs="Arial"/>
          <w:lang w:eastAsia="en-US"/>
        </w:rPr>
      </w:pPr>
    </w:p>
    <w:p w14:paraId="0C438242" w14:textId="77777777" w:rsidR="0021114E" w:rsidRPr="00C909FF" w:rsidRDefault="0021114E">
      <w:pPr>
        <w:rPr>
          <w:rFonts w:ascii="Arial" w:hAnsi="Arial" w:cs="Arial"/>
          <w:szCs w:val="22"/>
        </w:rPr>
      </w:pPr>
      <w:r w:rsidRPr="00C909FF">
        <w:rPr>
          <w:rFonts w:ascii="Arial" w:hAnsi="Arial" w:cs="Arial"/>
          <w:szCs w:val="22"/>
        </w:rPr>
        <w:br w:type="page"/>
      </w:r>
    </w:p>
    <w:p w14:paraId="14E8DC8B" w14:textId="77777777" w:rsidR="00A601EC" w:rsidRPr="00C909FF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4618DAC" w14:textId="720B5370" w:rsidR="002A0D9E" w:rsidRPr="00C909FF" w:rsidRDefault="00CE3D17" w:rsidP="0021114E">
      <w:pPr>
        <w:pStyle w:val="MainText"/>
        <w:spacing w:line="240" w:lineRule="auto"/>
        <w:rPr>
          <w:rFonts w:ascii="Arial" w:hAnsi="Arial" w:cs="Arial"/>
          <w:b/>
          <w:sz w:val="28"/>
          <w:szCs w:val="22"/>
        </w:rPr>
      </w:pPr>
      <w:bookmarkStart w:id="3" w:name="MainHeading2"/>
      <w:bookmarkEnd w:id="3"/>
      <w:r>
        <w:rPr>
          <w:rFonts w:ascii="Arial" w:hAnsi="Arial" w:cs="Arial"/>
          <w:b/>
          <w:sz w:val="28"/>
          <w:szCs w:val="22"/>
        </w:rPr>
        <w:t xml:space="preserve">Efficient and Intelligent Councils </w:t>
      </w:r>
      <w:r w:rsidR="00C7132C" w:rsidRPr="00C909FF">
        <w:rPr>
          <w:rFonts w:ascii="Arial" w:hAnsi="Arial" w:cs="Arial"/>
          <w:b/>
          <w:sz w:val="28"/>
          <w:szCs w:val="22"/>
        </w:rPr>
        <w:t>Programme</w:t>
      </w:r>
    </w:p>
    <w:p w14:paraId="6D84DCC5" w14:textId="77777777" w:rsidR="0021114E" w:rsidRPr="00C909FF" w:rsidRDefault="0021114E" w:rsidP="0021114E">
      <w:pPr>
        <w:pStyle w:val="MainText"/>
        <w:spacing w:line="240" w:lineRule="auto"/>
        <w:rPr>
          <w:rFonts w:ascii="Arial" w:hAnsi="Arial" w:cs="Arial"/>
          <w:b/>
          <w:color w:val="FF0000"/>
          <w:szCs w:val="22"/>
        </w:rPr>
      </w:pPr>
    </w:p>
    <w:p w14:paraId="1D1650E1" w14:textId="77777777" w:rsidR="00A05560" w:rsidRPr="00C909FF" w:rsidRDefault="00A055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C909FF">
        <w:rPr>
          <w:rFonts w:ascii="Arial" w:hAnsi="Arial" w:cs="Arial"/>
          <w:b/>
          <w:szCs w:val="22"/>
        </w:rPr>
        <w:t>Background</w:t>
      </w:r>
    </w:p>
    <w:p w14:paraId="7C297D02" w14:textId="77777777" w:rsidR="008F3A81" w:rsidRPr="00C909FF" w:rsidRDefault="008F3A81" w:rsidP="00F521E8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EADBB8C" w14:textId="7D04B756" w:rsidR="009A0ECA" w:rsidRPr="00C909FF" w:rsidRDefault="00CE3D17" w:rsidP="00F521E8">
      <w:pPr>
        <w:pStyle w:val="ListParagraph"/>
        <w:numPr>
          <w:ilvl w:val="0"/>
          <w:numId w:val="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Productivity Programme comprises a range of projects to help improve productivity and efficiency in councils through delivering savings, generating income and making better use of assets</w:t>
      </w:r>
      <w:r w:rsidR="00966BE8">
        <w:rPr>
          <w:rFonts w:ascii="Arial" w:hAnsi="Arial" w:cs="Arial"/>
          <w:szCs w:val="22"/>
        </w:rPr>
        <w:t xml:space="preserve">. The programme </w:t>
      </w:r>
      <w:r w:rsidR="00053F4C">
        <w:rPr>
          <w:rFonts w:ascii="Arial" w:hAnsi="Arial" w:cs="Arial"/>
          <w:szCs w:val="22"/>
        </w:rPr>
        <w:t xml:space="preserve">is devised by reference to </w:t>
      </w:r>
      <w:r w:rsidR="00966BE8">
        <w:rPr>
          <w:rFonts w:ascii="Arial" w:hAnsi="Arial" w:cs="Arial"/>
          <w:szCs w:val="22"/>
        </w:rPr>
        <w:t xml:space="preserve">the </w:t>
      </w:r>
      <w:r w:rsidR="00053F4C">
        <w:rPr>
          <w:rFonts w:ascii="Arial" w:hAnsi="Arial" w:cs="Arial"/>
          <w:szCs w:val="22"/>
        </w:rPr>
        <w:t>M</w:t>
      </w:r>
      <w:r w:rsidR="009A0ECA" w:rsidRPr="00C909FF">
        <w:rPr>
          <w:rFonts w:ascii="Arial" w:hAnsi="Arial" w:cs="Arial"/>
          <w:szCs w:val="22"/>
        </w:rPr>
        <w:t xml:space="preserve">emorandum of Understanding agreed with the </w:t>
      </w:r>
      <w:r w:rsidR="00962149">
        <w:rPr>
          <w:rFonts w:ascii="Arial" w:hAnsi="Arial" w:cs="Arial"/>
          <w:szCs w:val="22"/>
        </w:rPr>
        <w:t>Ministry</w:t>
      </w:r>
      <w:r w:rsidR="009A0ECA" w:rsidRPr="00C909FF">
        <w:rPr>
          <w:rFonts w:ascii="Arial" w:hAnsi="Arial" w:cs="Arial"/>
          <w:szCs w:val="22"/>
        </w:rPr>
        <w:t xml:space="preserve"> of </w:t>
      </w:r>
      <w:r w:rsidR="00F3410C">
        <w:rPr>
          <w:rFonts w:ascii="Arial" w:hAnsi="Arial" w:cs="Arial"/>
          <w:szCs w:val="22"/>
        </w:rPr>
        <w:t xml:space="preserve">Housing, </w:t>
      </w:r>
      <w:r w:rsidR="009A0ECA" w:rsidRPr="00C909FF">
        <w:rPr>
          <w:rFonts w:ascii="Arial" w:hAnsi="Arial" w:cs="Arial"/>
          <w:szCs w:val="22"/>
        </w:rPr>
        <w:t xml:space="preserve">Communities and Local Government. </w:t>
      </w:r>
    </w:p>
    <w:p w14:paraId="4A00D395" w14:textId="77777777" w:rsidR="009A0ECA" w:rsidRPr="00C909FF" w:rsidRDefault="009A0ECA" w:rsidP="00F521E8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5A35C93" w14:textId="77777777" w:rsidR="00966BE8" w:rsidRDefault="00966BE8" w:rsidP="00F521E8">
      <w:pPr>
        <w:pStyle w:val="MainText"/>
        <w:numPr>
          <w:ilvl w:val="0"/>
          <w:numId w:val="1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Last year we agreed to ‘</w:t>
      </w:r>
      <w:r w:rsidRPr="00BE0F75">
        <w:rPr>
          <w:rFonts w:ascii="Arial" w:hAnsi="Arial" w:cs="Arial"/>
          <w:i/>
          <w:szCs w:val="22"/>
        </w:rPr>
        <w:t>work with MHCLG to synthesise data to develop a better understanding of the characteristics of efficient and intelligent councils’</w:t>
      </w:r>
      <w:r>
        <w:rPr>
          <w:rFonts w:ascii="Arial" w:hAnsi="Arial" w:cs="Arial"/>
          <w:szCs w:val="22"/>
        </w:rPr>
        <w:t>. This has led to the development of our Efficient and Intelligent councils programme.</w:t>
      </w:r>
    </w:p>
    <w:p w14:paraId="4A4F91A3" w14:textId="77777777" w:rsidR="00966BE8" w:rsidRDefault="00966BE8" w:rsidP="00F521E8">
      <w:pPr>
        <w:pStyle w:val="ListParagraph"/>
        <w:rPr>
          <w:rFonts w:ascii="Arial" w:hAnsi="Arial" w:cs="Arial"/>
          <w:szCs w:val="22"/>
        </w:rPr>
      </w:pPr>
    </w:p>
    <w:p w14:paraId="22C9D72E" w14:textId="0C556F0A" w:rsidR="00966BE8" w:rsidRDefault="00966BE8" w:rsidP="00F521E8">
      <w:pPr>
        <w:pStyle w:val="MainText"/>
        <w:numPr>
          <w:ilvl w:val="0"/>
          <w:numId w:val="1"/>
        </w:numPr>
        <w:spacing w:line="240" w:lineRule="auto"/>
        <w:rPr>
          <w:rFonts w:ascii="Arial" w:hAnsi="Arial" w:cs="Arial"/>
          <w:szCs w:val="22"/>
        </w:rPr>
      </w:pPr>
      <w:r w:rsidRPr="00966BE8">
        <w:rPr>
          <w:rFonts w:ascii="Arial" w:hAnsi="Arial" w:cs="Arial"/>
          <w:szCs w:val="22"/>
        </w:rPr>
        <w:t>As part of the work to help councils to continuously improve, the LGA is working with councils to develop a package of support for efficiency in one place.</w:t>
      </w:r>
      <w:r w:rsidR="00090952">
        <w:rPr>
          <w:rFonts w:ascii="Arial" w:hAnsi="Arial" w:cs="Arial"/>
          <w:szCs w:val="22"/>
        </w:rPr>
        <w:t xml:space="preserve"> The programme aims to:</w:t>
      </w:r>
    </w:p>
    <w:p w14:paraId="3A310D22" w14:textId="6D193EF0" w:rsidR="00BA4846" w:rsidRDefault="00BA4846" w:rsidP="00F521E8">
      <w:pPr>
        <w:pStyle w:val="ListParagraph"/>
        <w:rPr>
          <w:rFonts w:ascii="Arial" w:hAnsi="Arial" w:cs="Arial"/>
          <w:szCs w:val="22"/>
        </w:rPr>
      </w:pPr>
    </w:p>
    <w:p w14:paraId="1AC57E45" w14:textId="4883B711" w:rsidR="00966BE8" w:rsidRDefault="00090952" w:rsidP="00F521E8">
      <w:pPr>
        <w:pStyle w:val="ListParagraph"/>
        <w:numPr>
          <w:ilvl w:val="1"/>
          <w:numId w:val="2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G</w:t>
      </w:r>
      <w:r w:rsidR="00BA4846">
        <w:rPr>
          <w:rFonts w:ascii="Arial" w:hAnsi="Arial" w:cs="Arial"/>
          <w:szCs w:val="22"/>
        </w:rPr>
        <w:t>ather in one place:</w:t>
      </w:r>
      <w:r>
        <w:rPr>
          <w:rFonts w:ascii="Arial" w:hAnsi="Arial" w:cs="Arial"/>
          <w:szCs w:val="22"/>
        </w:rPr>
        <w:t xml:space="preserve"> all of the resources, guidance, tools and training that councils may find useful in one place</w:t>
      </w:r>
    </w:p>
    <w:p w14:paraId="2449C20A" w14:textId="77777777" w:rsidR="00BA4846" w:rsidRDefault="00BA4846" w:rsidP="00F521E8">
      <w:pPr>
        <w:pStyle w:val="ListParagraph"/>
        <w:ind w:left="1080"/>
        <w:rPr>
          <w:rFonts w:ascii="Arial" w:hAnsi="Arial" w:cs="Arial"/>
          <w:szCs w:val="22"/>
        </w:rPr>
      </w:pPr>
    </w:p>
    <w:p w14:paraId="4DE00C50" w14:textId="69DD677F" w:rsidR="00090952" w:rsidRDefault="00090952" w:rsidP="00F521E8">
      <w:pPr>
        <w:pStyle w:val="ListParagraph"/>
        <w:numPr>
          <w:ilvl w:val="1"/>
          <w:numId w:val="2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Capture and describe the characteristics of Efficient and Intelligent councils and turn this into a narrative</w:t>
      </w:r>
    </w:p>
    <w:p w14:paraId="37C3B401" w14:textId="77777777" w:rsidR="00BA4846" w:rsidRPr="00BA4846" w:rsidRDefault="00BA4846" w:rsidP="00F521E8">
      <w:pPr>
        <w:rPr>
          <w:rFonts w:ascii="Arial" w:hAnsi="Arial" w:cs="Arial"/>
          <w:szCs w:val="22"/>
        </w:rPr>
      </w:pPr>
    </w:p>
    <w:p w14:paraId="335F5A6F" w14:textId="1498FF05" w:rsidR="00090952" w:rsidRDefault="00090952" w:rsidP="00F521E8">
      <w:pPr>
        <w:pStyle w:val="ListParagraph"/>
        <w:numPr>
          <w:ilvl w:val="1"/>
          <w:numId w:val="2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Develop an on-line self-assessment improvement tool to help councils identify where they currently are and where they would like to get to in </w:t>
      </w:r>
      <w:r w:rsidR="00BA4846">
        <w:rPr>
          <w:rFonts w:ascii="Arial" w:hAnsi="Arial" w:cs="Arial"/>
          <w:szCs w:val="22"/>
        </w:rPr>
        <w:t xml:space="preserve">18 </w:t>
      </w:r>
      <w:r>
        <w:rPr>
          <w:rFonts w:ascii="Arial" w:hAnsi="Arial" w:cs="Arial"/>
          <w:szCs w:val="22"/>
        </w:rPr>
        <w:t>months/two years</w:t>
      </w:r>
      <w:r w:rsidR="007A7AF3">
        <w:rPr>
          <w:rFonts w:ascii="Arial" w:hAnsi="Arial" w:cs="Arial"/>
          <w:szCs w:val="22"/>
        </w:rPr>
        <w:t>’</w:t>
      </w:r>
      <w:r>
        <w:rPr>
          <w:rFonts w:ascii="Arial" w:hAnsi="Arial" w:cs="Arial"/>
          <w:szCs w:val="22"/>
        </w:rPr>
        <w:t xml:space="preserve"> time.</w:t>
      </w:r>
    </w:p>
    <w:p w14:paraId="1BC5DC4C" w14:textId="77777777" w:rsidR="009A0ECA" w:rsidRPr="00C909FF" w:rsidRDefault="009A0ECA" w:rsidP="00F521E8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10A1124C" w14:textId="77777777" w:rsidR="002414C2" w:rsidRPr="00C909FF" w:rsidRDefault="005F0364" w:rsidP="00F521E8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C909FF">
        <w:rPr>
          <w:rFonts w:ascii="Arial" w:hAnsi="Arial" w:cs="Arial"/>
          <w:b/>
          <w:szCs w:val="22"/>
        </w:rPr>
        <w:t>Issues</w:t>
      </w:r>
    </w:p>
    <w:p w14:paraId="2C56D11F" w14:textId="77777777" w:rsidR="00F465D0" w:rsidRPr="00AE00EE" w:rsidRDefault="00F465D0" w:rsidP="00F521E8">
      <w:pPr>
        <w:jc w:val="both"/>
        <w:rPr>
          <w:rFonts w:ascii="Arial" w:hAnsi="Arial" w:cs="Arial"/>
          <w:sz w:val="24"/>
          <w:szCs w:val="24"/>
        </w:rPr>
      </w:pPr>
    </w:p>
    <w:p w14:paraId="150EF00C" w14:textId="77B85988" w:rsidR="00AB4E9D" w:rsidRPr="00BE0F75" w:rsidRDefault="00AB4E9D" w:rsidP="00F521E8">
      <w:pPr>
        <w:pStyle w:val="ListParagraph"/>
        <w:numPr>
          <w:ilvl w:val="0"/>
          <w:numId w:val="1"/>
        </w:numPr>
        <w:rPr>
          <w:szCs w:val="22"/>
        </w:rPr>
      </w:pPr>
      <w:r w:rsidRPr="00BE0F75">
        <w:rPr>
          <w:rFonts w:ascii="Arial" w:hAnsi="Arial" w:cs="Arial"/>
          <w:bCs/>
          <w:szCs w:val="22"/>
        </w:rPr>
        <w:t xml:space="preserve">Good progress </w:t>
      </w:r>
      <w:r>
        <w:rPr>
          <w:rFonts w:ascii="Arial" w:hAnsi="Arial" w:cs="Arial"/>
          <w:bCs/>
          <w:szCs w:val="22"/>
        </w:rPr>
        <w:t xml:space="preserve">has been made with the development of this package of support. There has been considerable interest, particularly with the development and testing of the content for the self-assessment tool. There are approximately 30 councils who have either engaged in the consultation to date, or have expressed an interest in piloting the self-assessment tool. </w:t>
      </w:r>
    </w:p>
    <w:p w14:paraId="3D4D59B6" w14:textId="77777777" w:rsidR="00AB4E9D" w:rsidRPr="00BE0F75" w:rsidRDefault="00AB4E9D" w:rsidP="00F521E8">
      <w:pPr>
        <w:rPr>
          <w:szCs w:val="22"/>
        </w:rPr>
      </w:pPr>
    </w:p>
    <w:p w14:paraId="110775D3" w14:textId="77777777" w:rsidR="00EC4E13" w:rsidRPr="00BE0F75" w:rsidRDefault="00AB4E9D" w:rsidP="00F521E8">
      <w:pPr>
        <w:pStyle w:val="ListParagraph"/>
        <w:numPr>
          <w:ilvl w:val="0"/>
          <w:numId w:val="1"/>
        </w:numPr>
        <w:rPr>
          <w:szCs w:val="22"/>
        </w:rPr>
      </w:pPr>
      <w:r>
        <w:rPr>
          <w:rFonts w:ascii="Arial" w:hAnsi="Arial" w:cs="Arial"/>
          <w:bCs/>
          <w:szCs w:val="22"/>
        </w:rPr>
        <w:t xml:space="preserve">Earlier this month we held two events to demonstrate a prototype version of the tool and to get further feedback and comments on the model, the self-assessment tool. We </w:t>
      </w:r>
      <w:r w:rsidR="00EC4E13">
        <w:rPr>
          <w:rFonts w:ascii="Arial" w:hAnsi="Arial" w:cs="Arial"/>
          <w:bCs/>
          <w:szCs w:val="22"/>
        </w:rPr>
        <w:t xml:space="preserve">advised colleagues about the central hub that we are developing. The hub will be easily accessible, with access to existing tools (LGA, </w:t>
      </w:r>
      <w:proofErr w:type="spellStart"/>
      <w:r w:rsidR="00EC4E13">
        <w:rPr>
          <w:rFonts w:ascii="Arial" w:hAnsi="Arial" w:cs="Arial"/>
          <w:bCs/>
          <w:szCs w:val="22"/>
        </w:rPr>
        <w:t>iESE</w:t>
      </w:r>
      <w:proofErr w:type="spellEnd"/>
      <w:r w:rsidR="00EC4E13">
        <w:rPr>
          <w:rFonts w:ascii="Arial" w:hAnsi="Arial" w:cs="Arial"/>
          <w:bCs/>
          <w:szCs w:val="22"/>
        </w:rPr>
        <w:t xml:space="preserve"> and other relevant resources) easy to use and navigate. </w:t>
      </w:r>
    </w:p>
    <w:p w14:paraId="549C2F6C" w14:textId="77777777" w:rsidR="00804F8F" w:rsidRPr="00BE0F75" w:rsidRDefault="00804F8F" w:rsidP="00F521E8">
      <w:pPr>
        <w:pStyle w:val="ListParagraph"/>
        <w:rPr>
          <w:szCs w:val="22"/>
        </w:rPr>
      </w:pPr>
    </w:p>
    <w:p w14:paraId="66A735CE" w14:textId="0024E883" w:rsidR="00064E1B" w:rsidRDefault="00331BA8" w:rsidP="00F521E8">
      <w:pPr>
        <w:pStyle w:val="ListParagraph"/>
        <w:numPr>
          <w:ilvl w:val="0"/>
          <w:numId w:val="1"/>
        </w:numPr>
        <w:rPr>
          <w:szCs w:val="22"/>
        </w:rPr>
      </w:pPr>
      <w:r>
        <w:rPr>
          <w:szCs w:val="22"/>
        </w:rPr>
        <w:t>Members of the Improvement and Innovation Board expressed a keen interest in this programme. As a result we created a time-limited Editorial/Advisory Board. Members of the Editorial Board have met and continued to provide feedback virtually/on-line.</w:t>
      </w:r>
    </w:p>
    <w:p w14:paraId="34194498" w14:textId="77777777" w:rsidR="00331BA8" w:rsidRDefault="00331BA8" w:rsidP="00F521E8">
      <w:pPr>
        <w:pStyle w:val="ListParagraph"/>
        <w:rPr>
          <w:szCs w:val="22"/>
        </w:rPr>
      </w:pPr>
    </w:p>
    <w:p w14:paraId="3031CF30" w14:textId="6CB6DDCB" w:rsidR="00645265" w:rsidRDefault="00645265" w:rsidP="00F521E8">
      <w:pPr>
        <w:pStyle w:val="ListParagraph"/>
        <w:rPr>
          <w:szCs w:val="22"/>
        </w:rPr>
      </w:pPr>
    </w:p>
    <w:p w14:paraId="007D9482" w14:textId="77777777" w:rsidR="00645265" w:rsidRDefault="00645265" w:rsidP="00F521E8">
      <w:pPr>
        <w:pStyle w:val="ListParagraph"/>
        <w:rPr>
          <w:szCs w:val="22"/>
        </w:rPr>
      </w:pPr>
    </w:p>
    <w:p w14:paraId="192E44C2" w14:textId="77777777" w:rsidR="00645265" w:rsidRDefault="00645265" w:rsidP="00F521E8">
      <w:pPr>
        <w:pStyle w:val="ListParagraph"/>
        <w:rPr>
          <w:szCs w:val="22"/>
        </w:rPr>
      </w:pPr>
    </w:p>
    <w:p w14:paraId="4A3B9115" w14:textId="77777777" w:rsidR="00645265" w:rsidRPr="00BE0F75" w:rsidRDefault="00645265" w:rsidP="00F521E8">
      <w:pPr>
        <w:pStyle w:val="ListParagraph"/>
        <w:rPr>
          <w:szCs w:val="22"/>
        </w:rPr>
      </w:pPr>
    </w:p>
    <w:p w14:paraId="67121D35" w14:textId="77777777" w:rsidR="00331BA8" w:rsidRDefault="00331BA8" w:rsidP="00F521E8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Next steps</w:t>
      </w:r>
    </w:p>
    <w:p w14:paraId="347DBD2F" w14:textId="77777777" w:rsidR="00475DD9" w:rsidRPr="00BE0F75" w:rsidRDefault="00475DD9" w:rsidP="00F521E8">
      <w:pPr>
        <w:pStyle w:val="ListParagraph"/>
        <w:rPr>
          <w:szCs w:val="22"/>
        </w:rPr>
      </w:pPr>
    </w:p>
    <w:p w14:paraId="156BFB2F" w14:textId="12BFC0A5" w:rsidR="00331BA8" w:rsidRDefault="00331BA8" w:rsidP="00F521E8">
      <w:pPr>
        <w:pStyle w:val="ListParagraph"/>
        <w:numPr>
          <w:ilvl w:val="0"/>
          <w:numId w:val="1"/>
        </w:numPr>
        <w:rPr>
          <w:szCs w:val="22"/>
        </w:rPr>
      </w:pPr>
      <w:r>
        <w:rPr>
          <w:szCs w:val="22"/>
        </w:rPr>
        <w:t>The self-assessment prototype tool is due to be ‘soft-launched’ next month so that councils can pilot and test t</w:t>
      </w:r>
      <w:r w:rsidR="00BB3AAF">
        <w:rPr>
          <w:szCs w:val="22"/>
        </w:rPr>
        <w:t>he tool more widely and provide</w:t>
      </w:r>
      <w:r>
        <w:rPr>
          <w:szCs w:val="22"/>
        </w:rPr>
        <w:t xml:space="preserve"> further feedback and comments. </w:t>
      </w:r>
    </w:p>
    <w:p w14:paraId="4B8BDCED" w14:textId="77777777" w:rsidR="00573678" w:rsidRPr="00BE0F75" w:rsidRDefault="00573678" w:rsidP="00F521E8">
      <w:pPr>
        <w:rPr>
          <w:szCs w:val="22"/>
        </w:rPr>
      </w:pPr>
    </w:p>
    <w:p w14:paraId="55007EA1" w14:textId="1B70A58D" w:rsidR="00573678" w:rsidRDefault="00573678" w:rsidP="00F521E8">
      <w:pPr>
        <w:pStyle w:val="ListParagraph"/>
        <w:numPr>
          <w:ilvl w:val="0"/>
          <w:numId w:val="1"/>
        </w:numPr>
        <w:rPr>
          <w:szCs w:val="22"/>
        </w:rPr>
      </w:pPr>
      <w:r>
        <w:rPr>
          <w:szCs w:val="22"/>
        </w:rPr>
        <w:t xml:space="preserve">A communications plan is being developed and this will be shared with members of the Board. </w:t>
      </w:r>
    </w:p>
    <w:p w14:paraId="17E50854" w14:textId="77777777" w:rsidR="00573678" w:rsidRPr="00BE0F75" w:rsidRDefault="00573678" w:rsidP="00F521E8">
      <w:pPr>
        <w:pStyle w:val="ListParagraph"/>
        <w:rPr>
          <w:szCs w:val="22"/>
        </w:rPr>
      </w:pPr>
    </w:p>
    <w:p w14:paraId="1F6531FC" w14:textId="2FF5AE2F" w:rsidR="006C0370" w:rsidRDefault="00331BA8" w:rsidP="00F521E8">
      <w:pPr>
        <w:pStyle w:val="ListParagraph"/>
        <w:numPr>
          <w:ilvl w:val="0"/>
          <w:numId w:val="1"/>
        </w:numPr>
        <w:rPr>
          <w:szCs w:val="22"/>
        </w:rPr>
      </w:pPr>
      <w:r>
        <w:rPr>
          <w:szCs w:val="22"/>
        </w:rPr>
        <w:t xml:space="preserve">Ahead of the ‘soft-launch’ members of the Improvement and Innovation Board are invited to </w:t>
      </w:r>
      <w:r w:rsidR="0017250D">
        <w:rPr>
          <w:szCs w:val="22"/>
        </w:rPr>
        <w:t xml:space="preserve">test out the </w:t>
      </w:r>
      <w:r w:rsidR="00254D27">
        <w:rPr>
          <w:szCs w:val="22"/>
        </w:rPr>
        <w:t xml:space="preserve">self-assessment </w:t>
      </w:r>
      <w:r w:rsidR="0017250D">
        <w:rPr>
          <w:szCs w:val="22"/>
        </w:rPr>
        <w:t>tool and to provide feedback on the content</w:t>
      </w:r>
      <w:r w:rsidR="00254D27">
        <w:rPr>
          <w:szCs w:val="22"/>
        </w:rPr>
        <w:t>.</w:t>
      </w:r>
      <w:r w:rsidR="007A7AF3">
        <w:rPr>
          <w:szCs w:val="22"/>
        </w:rPr>
        <w:t xml:space="preserve"> </w:t>
      </w:r>
      <w:r w:rsidR="0017250D">
        <w:rPr>
          <w:szCs w:val="22"/>
        </w:rPr>
        <w:t xml:space="preserve">We would also welcome contributions to the gathering of best practice </w:t>
      </w:r>
      <w:r w:rsidR="00254D27">
        <w:rPr>
          <w:szCs w:val="22"/>
        </w:rPr>
        <w:t xml:space="preserve">resources </w:t>
      </w:r>
      <w:r w:rsidR="0017250D">
        <w:rPr>
          <w:szCs w:val="22"/>
        </w:rPr>
        <w:t xml:space="preserve">which will be held in the hub. </w:t>
      </w:r>
    </w:p>
    <w:p w14:paraId="6573C2ED" w14:textId="77777777" w:rsidR="006C0370" w:rsidRPr="00BE0F75" w:rsidRDefault="006C0370" w:rsidP="00F521E8">
      <w:pPr>
        <w:rPr>
          <w:szCs w:val="22"/>
        </w:rPr>
      </w:pPr>
    </w:p>
    <w:p w14:paraId="0BF3DF65" w14:textId="2158902B" w:rsidR="00475DD9" w:rsidRDefault="006C0370" w:rsidP="00F521E8">
      <w:pPr>
        <w:pStyle w:val="ListParagraph"/>
        <w:numPr>
          <w:ilvl w:val="0"/>
          <w:numId w:val="1"/>
        </w:numPr>
        <w:rPr>
          <w:szCs w:val="22"/>
        </w:rPr>
      </w:pPr>
      <w:r w:rsidRPr="006C0370">
        <w:rPr>
          <w:szCs w:val="22"/>
        </w:rPr>
        <w:t>The self</w:t>
      </w:r>
      <w:r w:rsidR="00D12BDB">
        <w:rPr>
          <w:szCs w:val="22"/>
        </w:rPr>
        <w:t>-assessment tool and</w:t>
      </w:r>
      <w:r w:rsidRPr="006C0370">
        <w:rPr>
          <w:szCs w:val="22"/>
        </w:rPr>
        <w:t xml:space="preserve"> hub will be formally launched at the LGA Conference in July. </w:t>
      </w:r>
    </w:p>
    <w:p w14:paraId="5A48A750" w14:textId="77777777" w:rsidR="00940A82" w:rsidRPr="00BE0F75" w:rsidRDefault="00940A82" w:rsidP="00F521E8">
      <w:pPr>
        <w:pStyle w:val="ListParagraph"/>
        <w:rPr>
          <w:szCs w:val="22"/>
        </w:rPr>
      </w:pPr>
    </w:p>
    <w:p w14:paraId="52E3D133" w14:textId="77777777" w:rsidR="00940A82" w:rsidRPr="003A1314" w:rsidRDefault="00940A82" w:rsidP="00F521E8">
      <w:pPr>
        <w:rPr>
          <w:b/>
          <w:szCs w:val="22"/>
        </w:rPr>
      </w:pPr>
      <w:r w:rsidRPr="003A1314">
        <w:rPr>
          <w:b/>
          <w:szCs w:val="22"/>
        </w:rPr>
        <w:t>Financial Implications</w:t>
      </w:r>
    </w:p>
    <w:p w14:paraId="01FA330C" w14:textId="77777777" w:rsidR="00940A82" w:rsidRPr="00BE0F75" w:rsidRDefault="00940A82" w:rsidP="00F521E8">
      <w:pPr>
        <w:pStyle w:val="ListParagraph"/>
        <w:rPr>
          <w:szCs w:val="22"/>
        </w:rPr>
      </w:pPr>
    </w:p>
    <w:p w14:paraId="4CB7D369" w14:textId="16F612AE" w:rsidR="00645265" w:rsidRDefault="00940A82" w:rsidP="00F521E8">
      <w:pPr>
        <w:pStyle w:val="ListParagraph"/>
        <w:numPr>
          <w:ilvl w:val="0"/>
          <w:numId w:val="1"/>
        </w:numPr>
        <w:rPr>
          <w:rFonts w:ascii="Arial" w:hAnsi="Arial" w:cs="Arial"/>
          <w:szCs w:val="22"/>
        </w:rPr>
      </w:pPr>
      <w:r w:rsidRPr="00940A82">
        <w:rPr>
          <w:rFonts w:ascii="Arial" w:hAnsi="Arial" w:cs="Arial"/>
          <w:szCs w:val="22"/>
        </w:rPr>
        <w:t>The Product</w:t>
      </w:r>
      <w:r w:rsidR="00BB3AAF">
        <w:rPr>
          <w:rFonts w:ascii="Arial" w:hAnsi="Arial" w:cs="Arial"/>
          <w:szCs w:val="22"/>
        </w:rPr>
        <w:t>ivity Programme is</w:t>
      </w:r>
      <w:r w:rsidRPr="00940A82">
        <w:rPr>
          <w:rFonts w:ascii="Arial" w:hAnsi="Arial" w:cs="Arial"/>
          <w:szCs w:val="22"/>
        </w:rPr>
        <w:t xml:space="preserve"> funded </w:t>
      </w:r>
      <w:r w:rsidR="00BB3AAF">
        <w:rPr>
          <w:rFonts w:ascii="Arial" w:hAnsi="Arial" w:cs="Arial"/>
          <w:szCs w:val="22"/>
        </w:rPr>
        <w:t xml:space="preserve">from grant provided by MHCLG </w:t>
      </w:r>
      <w:r w:rsidRPr="00940A82">
        <w:rPr>
          <w:rFonts w:ascii="Arial" w:hAnsi="Arial" w:cs="Arial"/>
          <w:szCs w:val="22"/>
        </w:rPr>
        <w:t xml:space="preserve">under our Memorandum of Understanding with the Ministry.  </w:t>
      </w:r>
    </w:p>
    <w:p w14:paraId="19686B76" w14:textId="77777777" w:rsidR="00F521E8" w:rsidRDefault="00F521E8" w:rsidP="00F521E8">
      <w:pPr>
        <w:pStyle w:val="ListParagraph"/>
        <w:ind w:left="357"/>
        <w:rPr>
          <w:rFonts w:ascii="Arial" w:hAnsi="Arial" w:cs="Arial"/>
          <w:szCs w:val="22"/>
        </w:rPr>
      </w:pPr>
    </w:p>
    <w:p w14:paraId="611C3A83" w14:textId="12FD9620" w:rsidR="00940A82" w:rsidRPr="00BE0F75" w:rsidRDefault="00940A82" w:rsidP="00F521E8">
      <w:pPr>
        <w:rPr>
          <w:rFonts w:ascii="Arial" w:hAnsi="Arial" w:cs="Arial"/>
          <w:b/>
          <w:szCs w:val="22"/>
        </w:rPr>
      </w:pPr>
      <w:r w:rsidRPr="00BE0F75">
        <w:rPr>
          <w:rFonts w:ascii="Arial" w:hAnsi="Arial" w:cs="Arial"/>
          <w:b/>
          <w:szCs w:val="22"/>
        </w:rPr>
        <w:t>Implications for Wales</w:t>
      </w:r>
    </w:p>
    <w:p w14:paraId="33D5D4DC" w14:textId="77777777" w:rsidR="00940A82" w:rsidRPr="00BE0F75" w:rsidRDefault="00940A82" w:rsidP="00F521E8">
      <w:pPr>
        <w:pStyle w:val="ListParagraph"/>
        <w:rPr>
          <w:rFonts w:ascii="Arial" w:hAnsi="Arial" w:cs="Arial"/>
          <w:szCs w:val="22"/>
        </w:rPr>
      </w:pPr>
    </w:p>
    <w:p w14:paraId="77E62378" w14:textId="562BBE3B" w:rsidR="00940A82" w:rsidRDefault="00940A82" w:rsidP="00F521E8">
      <w:pPr>
        <w:pStyle w:val="NoSpacing"/>
        <w:numPr>
          <w:ilvl w:val="0"/>
          <w:numId w:val="1"/>
        </w:numPr>
        <w:rPr>
          <w:rStyle w:val="ReportTemplate"/>
          <w:rFonts w:ascii="Arial" w:hAnsi="Arial" w:cs="Arial"/>
        </w:rPr>
      </w:pPr>
      <w:r w:rsidRPr="00512D36">
        <w:rPr>
          <w:rStyle w:val="ReportTemplate"/>
          <w:rFonts w:ascii="Arial" w:hAnsi="Arial" w:cs="Arial"/>
        </w:rPr>
        <w:t xml:space="preserve">There are no implications for Wales. </w:t>
      </w:r>
      <w:r>
        <w:rPr>
          <w:rStyle w:val="ReportTemplate"/>
          <w:rFonts w:ascii="Arial" w:hAnsi="Arial" w:cs="Arial"/>
        </w:rPr>
        <w:t>MH</w:t>
      </w:r>
      <w:r w:rsidRPr="00512D36">
        <w:rPr>
          <w:rStyle w:val="ReportTemplate"/>
          <w:rFonts w:ascii="Arial" w:hAnsi="Arial" w:cs="Arial"/>
        </w:rPr>
        <w:t xml:space="preserve">CLG grant is for England only. In Wales improvement work is provided directly by the WLGA. </w:t>
      </w:r>
    </w:p>
    <w:p w14:paraId="6E533E15" w14:textId="77777777" w:rsidR="00940A82" w:rsidRPr="00BE0F75" w:rsidRDefault="00940A82" w:rsidP="00F521E8">
      <w:pPr>
        <w:pStyle w:val="ListParagraph"/>
        <w:rPr>
          <w:szCs w:val="22"/>
        </w:rPr>
      </w:pPr>
    </w:p>
    <w:p w14:paraId="6CEC9F38" w14:textId="77777777" w:rsidR="00940A82" w:rsidRDefault="00940A82" w:rsidP="005E5F48">
      <w:pPr>
        <w:spacing w:before="120"/>
        <w:ind w:left="360"/>
        <w:rPr>
          <w:rFonts w:ascii="Arial" w:hAnsi="Arial" w:cs="Arial"/>
          <w:bCs/>
          <w:szCs w:val="22"/>
        </w:rPr>
      </w:pPr>
    </w:p>
    <w:p w14:paraId="691CF362" w14:textId="60428162" w:rsidR="00475BFE" w:rsidRPr="00032C09" w:rsidRDefault="00475BFE" w:rsidP="005E5F48">
      <w:pPr>
        <w:spacing w:before="120"/>
        <w:ind w:left="360"/>
        <w:rPr>
          <w:rFonts w:ascii="Arial" w:hAnsi="Arial" w:cs="Arial"/>
          <w:szCs w:val="22"/>
        </w:rPr>
      </w:pPr>
    </w:p>
    <w:p w14:paraId="3ED3AAAF" w14:textId="77777777" w:rsidR="00C6443A" w:rsidRDefault="00C6443A" w:rsidP="00733123">
      <w:pPr>
        <w:spacing w:before="120"/>
        <w:ind w:left="567"/>
        <w:rPr>
          <w:rFonts w:ascii="Arial" w:hAnsi="Arial" w:cs="Arial"/>
          <w:szCs w:val="22"/>
        </w:rPr>
      </w:pPr>
    </w:p>
    <w:p w14:paraId="33E45468" w14:textId="77777777" w:rsidR="00512D36" w:rsidRDefault="00512D36">
      <w:pPr>
        <w:rPr>
          <w:rFonts w:ascii="Arial" w:hAnsi="Arial" w:cs="Arial"/>
          <w:b/>
          <w:szCs w:val="22"/>
        </w:rPr>
      </w:pPr>
    </w:p>
    <w:p w14:paraId="257717E4" w14:textId="77777777" w:rsidR="00FA69DB" w:rsidRDefault="00FA69DB" w:rsidP="005E5F48">
      <w:pPr>
        <w:pStyle w:val="NoSpacing"/>
        <w:ind w:left="360"/>
        <w:rPr>
          <w:rStyle w:val="ReportTemplate"/>
          <w:rFonts w:ascii="Arial" w:hAnsi="Arial" w:cs="Arial"/>
        </w:rPr>
      </w:pPr>
    </w:p>
    <w:p w14:paraId="24112ECB" w14:textId="77777777" w:rsidR="000A630D" w:rsidRDefault="000A630D" w:rsidP="000A630D">
      <w:pPr>
        <w:rPr>
          <w:rFonts w:ascii="Arial" w:hAnsi="Arial" w:cs="Arial"/>
        </w:rPr>
      </w:pPr>
    </w:p>
    <w:p w14:paraId="03FFB018" w14:textId="77777777" w:rsidR="00AA79A5" w:rsidRDefault="00AA79A5" w:rsidP="00F56847">
      <w:pPr>
        <w:rPr>
          <w:rFonts w:ascii="Arial" w:hAnsi="Arial" w:cs="Arial"/>
          <w:b/>
        </w:rPr>
      </w:pPr>
    </w:p>
    <w:sectPr w:rsidR="00AA79A5" w:rsidSect="001E476B">
      <w:headerReference w:type="even" r:id="rId15"/>
      <w:headerReference w:type="default" r:id="rId16"/>
      <w:headerReference w:type="first" r:id="rId17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2BA11C" w14:textId="77777777" w:rsidR="00E82E4C" w:rsidRDefault="00E82E4C">
      <w:r>
        <w:separator/>
      </w:r>
    </w:p>
  </w:endnote>
  <w:endnote w:type="continuationSeparator" w:id="0">
    <w:p w14:paraId="40FFAB71" w14:textId="77777777" w:rsidR="00E82E4C" w:rsidRDefault="00E82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6F9E9C9-7199-4E5C-BD60-DA34D9DB2B4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FAE9D24-BDB4-408A-A6F1-608DD4AE369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3" w:fontKey="{65533C03-556D-4289-AB5A-4808DC6BB6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F02DC9B-8FA3-4B24-A06E-21E6E4957546}"/>
    <w:embedBold r:id="rId5" w:fontKey="{CAC08892-E1BF-4736-8842-CF08C3757E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95E185D-758A-4736-96AC-7E341A2B8B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F7D79" w14:textId="77777777" w:rsidR="00E82E4C" w:rsidRDefault="00E82E4C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FFDA9A" w14:textId="77777777" w:rsidR="00E82E4C" w:rsidRDefault="00E82E4C">
      <w:r>
        <w:separator/>
      </w:r>
    </w:p>
  </w:footnote>
  <w:footnote w:type="continuationSeparator" w:id="0">
    <w:p w14:paraId="6ECC7613" w14:textId="77777777" w:rsidR="00E82E4C" w:rsidRDefault="00E82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8"/>
      <w:gridCol w:w="3223"/>
    </w:tblGrid>
    <w:tr w:rsidR="00E82E4C" w:rsidRPr="004F266E" w14:paraId="68078FA6" w14:textId="77777777" w:rsidTr="0072184A">
      <w:tc>
        <w:tcPr>
          <w:tcW w:w="5920" w:type="dxa"/>
          <w:vMerge w:val="restart"/>
          <w:shd w:val="clear" w:color="auto" w:fill="auto"/>
        </w:tcPr>
        <w:p w14:paraId="3EE19B00" w14:textId="77777777" w:rsidR="00E82E4C" w:rsidRPr="006B7DF3" w:rsidRDefault="00E82E4C" w:rsidP="0072184A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6B7DF3"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04774B68" wp14:editId="6F948987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70041787" w14:textId="43CD465E" w:rsidR="00E82E4C" w:rsidRPr="006B7DF3" w:rsidRDefault="006B7DF3" w:rsidP="004B0FD9">
          <w:pPr>
            <w:pStyle w:val="Header"/>
            <w:rPr>
              <w:rFonts w:ascii="Arial" w:hAnsi="Arial" w:cs="Arial"/>
              <w:szCs w:val="22"/>
            </w:rPr>
          </w:pPr>
          <w:r w:rsidRPr="006B7DF3">
            <w:rPr>
              <w:rFonts w:ascii="Arial" w:hAnsi="Arial" w:cs="Arial"/>
              <w:szCs w:val="22"/>
            </w:rPr>
            <w:t xml:space="preserve">Improvement &amp; Innovation </w:t>
          </w:r>
          <w:r w:rsidR="00E82E4C" w:rsidRPr="006B7DF3">
            <w:rPr>
              <w:rFonts w:ascii="Arial" w:hAnsi="Arial" w:cs="Arial"/>
              <w:szCs w:val="22"/>
            </w:rPr>
            <w:t>Board</w:t>
          </w:r>
        </w:p>
      </w:tc>
    </w:tr>
    <w:tr w:rsidR="00E82E4C" w14:paraId="61AC3AE0" w14:textId="77777777" w:rsidTr="0072184A">
      <w:trPr>
        <w:trHeight w:val="450"/>
      </w:trPr>
      <w:tc>
        <w:tcPr>
          <w:tcW w:w="5920" w:type="dxa"/>
          <w:vMerge/>
          <w:shd w:val="clear" w:color="auto" w:fill="auto"/>
        </w:tcPr>
        <w:p w14:paraId="051ECC05" w14:textId="77777777" w:rsidR="00E82E4C" w:rsidRPr="006B7DF3" w:rsidRDefault="00E82E4C" w:rsidP="0072184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098580D6" w14:textId="05C935B8" w:rsidR="00E82E4C" w:rsidRPr="006B7DF3" w:rsidRDefault="00E82E4C" w:rsidP="00434570">
          <w:pPr>
            <w:pStyle w:val="Header"/>
            <w:spacing w:before="60"/>
            <w:rPr>
              <w:rFonts w:ascii="Arial" w:hAnsi="Arial" w:cs="Arial"/>
              <w:szCs w:val="22"/>
            </w:rPr>
          </w:pPr>
          <w:r w:rsidRPr="006B7DF3">
            <w:rPr>
              <w:rFonts w:ascii="Arial" w:hAnsi="Arial" w:cs="Arial"/>
              <w:szCs w:val="22"/>
            </w:rPr>
            <w:t>28 March 2019</w:t>
          </w:r>
        </w:p>
      </w:tc>
    </w:tr>
    <w:tr w:rsidR="00E82E4C" w:rsidRPr="004F266E" w14:paraId="3AA319B6" w14:textId="77777777" w:rsidTr="0072184A">
      <w:trPr>
        <w:trHeight w:val="708"/>
      </w:trPr>
      <w:tc>
        <w:tcPr>
          <w:tcW w:w="5920" w:type="dxa"/>
          <w:vMerge/>
          <w:shd w:val="clear" w:color="auto" w:fill="auto"/>
        </w:tcPr>
        <w:p w14:paraId="275B98DD" w14:textId="77777777" w:rsidR="00E82E4C" w:rsidRPr="006B7DF3" w:rsidRDefault="00E82E4C" w:rsidP="0072184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000428EF" w14:textId="4CC43F19" w:rsidR="00E82E4C" w:rsidRPr="006B7DF3" w:rsidRDefault="00E82E4C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</w:p>
      </w:tc>
    </w:tr>
  </w:tbl>
  <w:p w14:paraId="1E1E4080" w14:textId="77777777" w:rsidR="00E82E4C" w:rsidRPr="0021114E" w:rsidRDefault="00E82E4C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3A221" w14:textId="77777777" w:rsidR="00E82E4C" w:rsidRDefault="00E82E4C" w:rsidP="00E64FBC">
    <w:pPr>
      <w:pStyle w:val="Header"/>
      <w:rPr>
        <w:sz w:val="2"/>
      </w:rPr>
    </w:pPr>
  </w:p>
  <w:p w14:paraId="797FAA8B" w14:textId="77777777" w:rsidR="00E82E4C" w:rsidRDefault="00E82E4C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E82E4C" w:rsidRPr="001D2C76" w14:paraId="5CBFB562" w14:textId="77777777" w:rsidTr="00084E44">
      <w:tc>
        <w:tcPr>
          <w:tcW w:w="6062" w:type="dxa"/>
          <w:vMerge w:val="restart"/>
        </w:tcPr>
        <w:p w14:paraId="31BE9F8B" w14:textId="77777777" w:rsidR="00E82E4C" w:rsidRDefault="00E82E4C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06CFB73" wp14:editId="5FF74AE9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78FB5383" w14:textId="77777777" w:rsidR="00E82E4C" w:rsidRPr="001D2C76" w:rsidRDefault="00E82E4C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E82E4C" w14:paraId="27E69B0D" w14:textId="77777777" w:rsidTr="00084E44">
      <w:trPr>
        <w:trHeight w:val="450"/>
      </w:trPr>
      <w:tc>
        <w:tcPr>
          <w:tcW w:w="6062" w:type="dxa"/>
          <w:vMerge/>
        </w:tcPr>
        <w:p w14:paraId="419E66EA" w14:textId="77777777" w:rsidR="00E82E4C" w:rsidRDefault="00E82E4C" w:rsidP="00546D0D">
          <w:pPr>
            <w:pStyle w:val="Header"/>
          </w:pPr>
        </w:p>
      </w:tc>
      <w:tc>
        <w:tcPr>
          <w:tcW w:w="3225" w:type="dxa"/>
        </w:tcPr>
        <w:p w14:paraId="74DEF193" w14:textId="77777777" w:rsidR="00E82E4C" w:rsidRDefault="00E82E4C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E82E4C" w14:paraId="1F92A82E" w14:textId="77777777" w:rsidTr="00084E44">
      <w:trPr>
        <w:trHeight w:val="450"/>
      </w:trPr>
      <w:tc>
        <w:tcPr>
          <w:tcW w:w="6062" w:type="dxa"/>
          <w:vMerge/>
        </w:tcPr>
        <w:p w14:paraId="54D704EF" w14:textId="77777777" w:rsidR="00E82E4C" w:rsidRDefault="00E82E4C" w:rsidP="00546D0D">
          <w:pPr>
            <w:pStyle w:val="Header"/>
          </w:pPr>
        </w:p>
      </w:tc>
      <w:tc>
        <w:tcPr>
          <w:tcW w:w="3225" w:type="dxa"/>
        </w:tcPr>
        <w:p w14:paraId="57E51C0A" w14:textId="77777777" w:rsidR="00E82E4C" w:rsidRDefault="00E82E4C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0B7195F6" w14:textId="77777777" w:rsidR="00E82E4C" w:rsidRPr="00546D0D" w:rsidRDefault="00E82E4C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584AADD3" w14:textId="77777777" w:rsidR="00E82E4C" w:rsidRDefault="00E82E4C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F0AAA" w14:textId="77777777" w:rsidR="00E82E4C" w:rsidRDefault="00E82E4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4"/>
      <w:gridCol w:w="3227"/>
    </w:tblGrid>
    <w:tr w:rsidR="00E82E4C" w:rsidRPr="004F266E" w14:paraId="66F728EA" w14:textId="77777777" w:rsidTr="0072184A">
      <w:tc>
        <w:tcPr>
          <w:tcW w:w="5920" w:type="dxa"/>
          <w:vMerge w:val="restart"/>
          <w:shd w:val="clear" w:color="auto" w:fill="auto"/>
        </w:tcPr>
        <w:p w14:paraId="100D830C" w14:textId="77777777" w:rsidR="00E82E4C" w:rsidRPr="00374227" w:rsidRDefault="00E82E4C" w:rsidP="0072184A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D01A835" wp14:editId="339ED1BF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7169127D" w14:textId="77777777" w:rsidR="00E82E4C" w:rsidRPr="00BA4846" w:rsidRDefault="00E82E4C" w:rsidP="0072184A">
          <w:pPr>
            <w:pStyle w:val="Header"/>
            <w:rPr>
              <w:rFonts w:ascii="Arial" w:hAnsi="Arial" w:cs="Arial"/>
              <w:szCs w:val="22"/>
            </w:rPr>
          </w:pPr>
          <w:r w:rsidRPr="00BA4846">
            <w:rPr>
              <w:rFonts w:ascii="Arial" w:hAnsi="Arial" w:cs="Arial"/>
              <w:szCs w:val="22"/>
            </w:rPr>
            <w:t xml:space="preserve">Improvement &amp; Innovation  Board </w:t>
          </w:r>
        </w:p>
      </w:tc>
    </w:tr>
    <w:tr w:rsidR="00E82E4C" w14:paraId="549F4202" w14:textId="77777777" w:rsidTr="0072184A">
      <w:trPr>
        <w:trHeight w:val="450"/>
      </w:trPr>
      <w:tc>
        <w:tcPr>
          <w:tcW w:w="5920" w:type="dxa"/>
          <w:vMerge/>
          <w:shd w:val="clear" w:color="auto" w:fill="auto"/>
        </w:tcPr>
        <w:p w14:paraId="32E97B3D" w14:textId="77777777" w:rsidR="00E82E4C" w:rsidRPr="00374227" w:rsidRDefault="00E82E4C" w:rsidP="0072184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4229B205" w14:textId="41FFD07C" w:rsidR="00E82E4C" w:rsidRPr="00374227" w:rsidRDefault="00E82E4C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28 March 2019</w:t>
          </w:r>
        </w:p>
      </w:tc>
    </w:tr>
    <w:tr w:rsidR="00E82E4C" w:rsidRPr="004F266E" w14:paraId="450DE97F" w14:textId="77777777" w:rsidTr="0072184A">
      <w:trPr>
        <w:trHeight w:val="708"/>
      </w:trPr>
      <w:tc>
        <w:tcPr>
          <w:tcW w:w="5920" w:type="dxa"/>
          <w:vMerge/>
          <w:shd w:val="clear" w:color="auto" w:fill="auto"/>
        </w:tcPr>
        <w:p w14:paraId="7CB4188B" w14:textId="77777777" w:rsidR="00E82E4C" w:rsidRPr="00374227" w:rsidRDefault="00E82E4C" w:rsidP="0072184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241E9A30" w14:textId="798BDFD1" w:rsidR="00E82E4C" w:rsidRPr="00BA4846" w:rsidRDefault="00E82E4C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</w:p>
      </w:tc>
    </w:tr>
  </w:tbl>
  <w:p w14:paraId="41C3809B" w14:textId="77777777" w:rsidR="00E82E4C" w:rsidRPr="0021114E" w:rsidRDefault="00E82E4C">
    <w:pPr>
      <w:pStyle w:val="Header"/>
      <w:rPr>
        <w:rFonts w:ascii="Arial" w:hAnsi="Arial" w:cs="Aria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4F075" w14:textId="77777777" w:rsidR="00E82E4C" w:rsidRDefault="00E82E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77634"/>
    <w:multiLevelType w:val="hybridMultilevel"/>
    <w:tmpl w:val="00C6F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F7204"/>
    <w:multiLevelType w:val="multilevel"/>
    <w:tmpl w:val="B156DD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2467D9E"/>
    <w:multiLevelType w:val="hybridMultilevel"/>
    <w:tmpl w:val="E54C3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44B79"/>
    <w:multiLevelType w:val="multilevel"/>
    <w:tmpl w:val="53881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88455F"/>
    <w:multiLevelType w:val="hybridMultilevel"/>
    <w:tmpl w:val="2E34E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23B29"/>
    <w:multiLevelType w:val="hybridMultilevel"/>
    <w:tmpl w:val="9FEE0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F106B"/>
    <w:multiLevelType w:val="hybridMultilevel"/>
    <w:tmpl w:val="2F681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96DEF"/>
    <w:multiLevelType w:val="hybridMultilevel"/>
    <w:tmpl w:val="4732BA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F56EE"/>
    <w:multiLevelType w:val="hybridMultilevel"/>
    <w:tmpl w:val="525E32D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5204B"/>
    <w:multiLevelType w:val="hybridMultilevel"/>
    <w:tmpl w:val="A5821B4E"/>
    <w:lvl w:ilvl="0" w:tplc="B5FE878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FD6A21"/>
    <w:multiLevelType w:val="hybridMultilevel"/>
    <w:tmpl w:val="EEFE2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A60A4"/>
    <w:multiLevelType w:val="hybridMultilevel"/>
    <w:tmpl w:val="96E200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F77BF"/>
    <w:multiLevelType w:val="hybridMultilevel"/>
    <w:tmpl w:val="789C7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112094E"/>
    <w:multiLevelType w:val="multilevel"/>
    <w:tmpl w:val="4350A3D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6DB707D"/>
    <w:multiLevelType w:val="hybridMultilevel"/>
    <w:tmpl w:val="8CA284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2B52EF"/>
    <w:multiLevelType w:val="hybridMultilevel"/>
    <w:tmpl w:val="A6E8C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9563A"/>
    <w:multiLevelType w:val="multilevel"/>
    <w:tmpl w:val="58A060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27924D7"/>
    <w:multiLevelType w:val="hybridMultilevel"/>
    <w:tmpl w:val="7FD6A1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07AFA"/>
    <w:multiLevelType w:val="hybridMultilevel"/>
    <w:tmpl w:val="45122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AF37C6"/>
    <w:multiLevelType w:val="hybridMultilevel"/>
    <w:tmpl w:val="21948CB8"/>
    <w:lvl w:ilvl="0" w:tplc="903A9C7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4364AE"/>
    <w:multiLevelType w:val="hybridMultilevel"/>
    <w:tmpl w:val="5C3856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CD283F"/>
    <w:multiLevelType w:val="hybridMultilevel"/>
    <w:tmpl w:val="7DD82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F2586"/>
    <w:multiLevelType w:val="hybridMultilevel"/>
    <w:tmpl w:val="92A2F136"/>
    <w:lvl w:ilvl="0" w:tplc="6824AD70">
      <w:numFmt w:val="bullet"/>
      <w:lvlText w:val="-"/>
      <w:lvlJc w:val="left"/>
      <w:pPr>
        <w:ind w:left="1648" w:hanging="360"/>
      </w:pPr>
      <w:rPr>
        <w:rFonts w:ascii="Helvetica" w:eastAsia="Arial Unicode MS" w:hAnsi="Helvetica" w:cs="Helvetica" w:hint="default"/>
      </w:rPr>
    </w:lvl>
    <w:lvl w:ilvl="1" w:tplc="0809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4" w15:restartNumberingAfterBreak="0">
    <w:nsid w:val="5B8A16AD"/>
    <w:multiLevelType w:val="multilevel"/>
    <w:tmpl w:val="733895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5D141557"/>
    <w:multiLevelType w:val="hybridMultilevel"/>
    <w:tmpl w:val="62BEB24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2046FF3"/>
    <w:multiLevelType w:val="hybridMultilevel"/>
    <w:tmpl w:val="25209A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3841236"/>
    <w:multiLevelType w:val="hybridMultilevel"/>
    <w:tmpl w:val="C6008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C553A"/>
    <w:multiLevelType w:val="multilevel"/>
    <w:tmpl w:val="B076388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EE10573"/>
    <w:multiLevelType w:val="hybridMultilevel"/>
    <w:tmpl w:val="3474A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F74D51"/>
    <w:multiLevelType w:val="hybridMultilevel"/>
    <w:tmpl w:val="A77A8C4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679D6"/>
    <w:multiLevelType w:val="hybridMultilevel"/>
    <w:tmpl w:val="A8EE43E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7B65211E"/>
    <w:multiLevelType w:val="hybridMultilevel"/>
    <w:tmpl w:val="D8F60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CF5324"/>
    <w:multiLevelType w:val="multilevel"/>
    <w:tmpl w:val="C26E8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3"/>
  </w:num>
  <w:num w:numId="3">
    <w:abstractNumId w:val="17"/>
  </w:num>
  <w:num w:numId="4">
    <w:abstractNumId w:val="14"/>
  </w:num>
  <w:num w:numId="5">
    <w:abstractNumId w:val="1"/>
  </w:num>
  <w:num w:numId="6">
    <w:abstractNumId w:val="12"/>
  </w:num>
  <w:num w:numId="7">
    <w:abstractNumId w:val="4"/>
  </w:num>
  <w:num w:numId="8">
    <w:abstractNumId w:val="19"/>
  </w:num>
  <w:num w:numId="9">
    <w:abstractNumId w:val="0"/>
  </w:num>
  <w:num w:numId="10">
    <w:abstractNumId w:val="30"/>
  </w:num>
  <w:num w:numId="11">
    <w:abstractNumId w:val="28"/>
  </w:num>
  <w:num w:numId="12">
    <w:abstractNumId w:val="21"/>
  </w:num>
  <w:num w:numId="13">
    <w:abstractNumId w:val="25"/>
  </w:num>
  <w:num w:numId="14">
    <w:abstractNumId w:val="2"/>
  </w:num>
  <w:num w:numId="15">
    <w:abstractNumId w:val="6"/>
  </w:num>
  <w:num w:numId="16">
    <w:abstractNumId w:val="15"/>
  </w:num>
  <w:num w:numId="17">
    <w:abstractNumId w:val="9"/>
  </w:num>
  <w:num w:numId="18">
    <w:abstractNumId w:val="7"/>
  </w:num>
  <w:num w:numId="19">
    <w:abstractNumId w:val="20"/>
  </w:num>
  <w:num w:numId="20">
    <w:abstractNumId w:val="24"/>
  </w:num>
  <w:num w:numId="21">
    <w:abstractNumId w:val="18"/>
  </w:num>
  <w:num w:numId="22">
    <w:abstractNumId w:val="10"/>
  </w:num>
  <w:num w:numId="23">
    <w:abstractNumId w:val="16"/>
  </w:num>
  <w:num w:numId="24">
    <w:abstractNumId w:val="33"/>
  </w:num>
  <w:num w:numId="25">
    <w:abstractNumId w:val="3"/>
  </w:num>
  <w:num w:numId="26">
    <w:abstractNumId w:val="8"/>
  </w:num>
  <w:num w:numId="27">
    <w:abstractNumId w:val="32"/>
  </w:num>
  <w:num w:numId="28">
    <w:abstractNumId w:val="22"/>
  </w:num>
  <w:num w:numId="29">
    <w:abstractNumId w:val="32"/>
  </w:num>
  <w:num w:numId="30">
    <w:abstractNumId w:val="26"/>
  </w:num>
  <w:num w:numId="31">
    <w:abstractNumId w:val="31"/>
  </w:num>
  <w:num w:numId="32">
    <w:abstractNumId w:val="32"/>
  </w:num>
  <w:num w:numId="33">
    <w:abstractNumId w:val="27"/>
  </w:num>
  <w:num w:numId="34">
    <w:abstractNumId w:val="5"/>
  </w:num>
  <w:num w:numId="35">
    <w:abstractNumId w:val="11"/>
  </w:num>
  <w:num w:numId="36">
    <w:abstractNumId w:val="2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01CBF"/>
    <w:rsid w:val="00004202"/>
    <w:rsid w:val="00005BF4"/>
    <w:rsid w:val="00006BC0"/>
    <w:rsid w:val="000109D3"/>
    <w:rsid w:val="00010A80"/>
    <w:rsid w:val="00011E01"/>
    <w:rsid w:val="00021D02"/>
    <w:rsid w:val="00025EEE"/>
    <w:rsid w:val="00030FA9"/>
    <w:rsid w:val="00032C09"/>
    <w:rsid w:val="000367FF"/>
    <w:rsid w:val="000379A9"/>
    <w:rsid w:val="00041FCD"/>
    <w:rsid w:val="000524AA"/>
    <w:rsid w:val="0005285D"/>
    <w:rsid w:val="00053237"/>
    <w:rsid w:val="00053F4C"/>
    <w:rsid w:val="00055293"/>
    <w:rsid w:val="00061956"/>
    <w:rsid w:val="00061D61"/>
    <w:rsid w:val="00064DFD"/>
    <w:rsid w:val="00064E1B"/>
    <w:rsid w:val="00074318"/>
    <w:rsid w:val="00077CB5"/>
    <w:rsid w:val="00080A57"/>
    <w:rsid w:val="00081B2C"/>
    <w:rsid w:val="00084E44"/>
    <w:rsid w:val="00090952"/>
    <w:rsid w:val="00090D08"/>
    <w:rsid w:val="000970FA"/>
    <w:rsid w:val="00097FEB"/>
    <w:rsid w:val="000A3935"/>
    <w:rsid w:val="000A630D"/>
    <w:rsid w:val="000A7FC2"/>
    <w:rsid w:val="000B09F5"/>
    <w:rsid w:val="000B1503"/>
    <w:rsid w:val="000B252B"/>
    <w:rsid w:val="000C3360"/>
    <w:rsid w:val="000C4B43"/>
    <w:rsid w:val="000C5EE5"/>
    <w:rsid w:val="000C7F48"/>
    <w:rsid w:val="000D2BDB"/>
    <w:rsid w:val="000D702D"/>
    <w:rsid w:val="000E163C"/>
    <w:rsid w:val="000E4276"/>
    <w:rsid w:val="000E595D"/>
    <w:rsid w:val="000E5E39"/>
    <w:rsid w:val="000F0A87"/>
    <w:rsid w:val="000F0CF0"/>
    <w:rsid w:val="000F3436"/>
    <w:rsid w:val="000F3823"/>
    <w:rsid w:val="000F5D2C"/>
    <w:rsid w:val="00100FC2"/>
    <w:rsid w:val="00101D84"/>
    <w:rsid w:val="0010253D"/>
    <w:rsid w:val="00105339"/>
    <w:rsid w:val="00105673"/>
    <w:rsid w:val="001104BF"/>
    <w:rsid w:val="0011485B"/>
    <w:rsid w:val="00114CCF"/>
    <w:rsid w:val="001172B6"/>
    <w:rsid w:val="0012053F"/>
    <w:rsid w:val="00121C28"/>
    <w:rsid w:val="001224A4"/>
    <w:rsid w:val="00131578"/>
    <w:rsid w:val="001339B3"/>
    <w:rsid w:val="00136E01"/>
    <w:rsid w:val="00144F2E"/>
    <w:rsid w:val="001461DA"/>
    <w:rsid w:val="001501D1"/>
    <w:rsid w:val="00151FC2"/>
    <w:rsid w:val="00153A63"/>
    <w:rsid w:val="00156586"/>
    <w:rsid w:val="00160989"/>
    <w:rsid w:val="00164EF3"/>
    <w:rsid w:val="00167297"/>
    <w:rsid w:val="001713D6"/>
    <w:rsid w:val="0017250D"/>
    <w:rsid w:val="00173D5A"/>
    <w:rsid w:val="0017617B"/>
    <w:rsid w:val="00180B55"/>
    <w:rsid w:val="00183F68"/>
    <w:rsid w:val="001A07F1"/>
    <w:rsid w:val="001A19B6"/>
    <w:rsid w:val="001A7A02"/>
    <w:rsid w:val="001B39D8"/>
    <w:rsid w:val="001B4F5D"/>
    <w:rsid w:val="001C1006"/>
    <w:rsid w:val="001C368D"/>
    <w:rsid w:val="001C48D4"/>
    <w:rsid w:val="001C7842"/>
    <w:rsid w:val="001D2C76"/>
    <w:rsid w:val="001D33A3"/>
    <w:rsid w:val="001D4183"/>
    <w:rsid w:val="001D4263"/>
    <w:rsid w:val="001D6703"/>
    <w:rsid w:val="001D6D81"/>
    <w:rsid w:val="001E2956"/>
    <w:rsid w:val="001E476B"/>
    <w:rsid w:val="001E4CE7"/>
    <w:rsid w:val="001E4E77"/>
    <w:rsid w:val="001E6067"/>
    <w:rsid w:val="00201072"/>
    <w:rsid w:val="002038EC"/>
    <w:rsid w:val="00203B37"/>
    <w:rsid w:val="0020420C"/>
    <w:rsid w:val="0021114E"/>
    <w:rsid w:val="00223F45"/>
    <w:rsid w:val="00225C2B"/>
    <w:rsid w:val="00231B96"/>
    <w:rsid w:val="00233EAD"/>
    <w:rsid w:val="002414C2"/>
    <w:rsid w:val="002536CB"/>
    <w:rsid w:val="00254D27"/>
    <w:rsid w:val="00254DF4"/>
    <w:rsid w:val="00255AEC"/>
    <w:rsid w:val="00266085"/>
    <w:rsid w:val="002759B3"/>
    <w:rsid w:val="00277749"/>
    <w:rsid w:val="002810DA"/>
    <w:rsid w:val="002870FC"/>
    <w:rsid w:val="00295A16"/>
    <w:rsid w:val="00295B52"/>
    <w:rsid w:val="00297673"/>
    <w:rsid w:val="002978A9"/>
    <w:rsid w:val="002A0C7D"/>
    <w:rsid w:val="002A0D9E"/>
    <w:rsid w:val="002A3138"/>
    <w:rsid w:val="002B7D6A"/>
    <w:rsid w:val="002D0658"/>
    <w:rsid w:val="002D2A58"/>
    <w:rsid w:val="002D7BFC"/>
    <w:rsid w:val="002E10FE"/>
    <w:rsid w:val="002E5E4B"/>
    <w:rsid w:val="002F15DD"/>
    <w:rsid w:val="002F62EC"/>
    <w:rsid w:val="00302667"/>
    <w:rsid w:val="00305E24"/>
    <w:rsid w:val="00306765"/>
    <w:rsid w:val="003179E4"/>
    <w:rsid w:val="00322132"/>
    <w:rsid w:val="00324E86"/>
    <w:rsid w:val="00330744"/>
    <w:rsid w:val="003314CF"/>
    <w:rsid w:val="00331BA8"/>
    <w:rsid w:val="00333911"/>
    <w:rsid w:val="00337956"/>
    <w:rsid w:val="00351761"/>
    <w:rsid w:val="00354294"/>
    <w:rsid w:val="0036348B"/>
    <w:rsid w:val="00363ED4"/>
    <w:rsid w:val="00366B8D"/>
    <w:rsid w:val="00372DE6"/>
    <w:rsid w:val="003770BA"/>
    <w:rsid w:val="00380777"/>
    <w:rsid w:val="00381C31"/>
    <w:rsid w:val="0039274B"/>
    <w:rsid w:val="003936F1"/>
    <w:rsid w:val="00394079"/>
    <w:rsid w:val="003978FB"/>
    <w:rsid w:val="003A00BD"/>
    <w:rsid w:val="003B132A"/>
    <w:rsid w:val="003B2500"/>
    <w:rsid w:val="003B3AC2"/>
    <w:rsid w:val="003B7D60"/>
    <w:rsid w:val="003C27C1"/>
    <w:rsid w:val="003C77A8"/>
    <w:rsid w:val="003D12AA"/>
    <w:rsid w:val="003D5B38"/>
    <w:rsid w:val="003E0114"/>
    <w:rsid w:val="003E02AF"/>
    <w:rsid w:val="003E20D5"/>
    <w:rsid w:val="003E28C0"/>
    <w:rsid w:val="003E4825"/>
    <w:rsid w:val="003E4B3E"/>
    <w:rsid w:val="003F761D"/>
    <w:rsid w:val="0040189D"/>
    <w:rsid w:val="00401FAB"/>
    <w:rsid w:val="00402BE0"/>
    <w:rsid w:val="00402DFE"/>
    <w:rsid w:val="0040391C"/>
    <w:rsid w:val="0041006B"/>
    <w:rsid w:val="00410072"/>
    <w:rsid w:val="00413C11"/>
    <w:rsid w:val="004145A1"/>
    <w:rsid w:val="00421033"/>
    <w:rsid w:val="0042168F"/>
    <w:rsid w:val="004263EA"/>
    <w:rsid w:val="00434570"/>
    <w:rsid w:val="0043520C"/>
    <w:rsid w:val="00435D57"/>
    <w:rsid w:val="00436B4E"/>
    <w:rsid w:val="00436C58"/>
    <w:rsid w:val="004372A1"/>
    <w:rsid w:val="004401AF"/>
    <w:rsid w:val="00443731"/>
    <w:rsid w:val="00444C86"/>
    <w:rsid w:val="00450732"/>
    <w:rsid w:val="004543D4"/>
    <w:rsid w:val="00454EE4"/>
    <w:rsid w:val="004561F0"/>
    <w:rsid w:val="0046203D"/>
    <w:rsid w:val="00463A2C"/>
    <w:rsid w:val="00464F11"/>
    <w:rsid w:val="00465B74"/>
    <w:rsid w:val="00474BEE"/>
    <w:rsid w:val="00475BFE"/>
    <w:rsid w:val="00475DD9"/>
    <w:rsid w:val="0047706B"/>
    <w:rsid w:val="00481354"/>
    <w:rsid w:val="0048330F"/>
    <w:rsid w:val="00491A85"/>
    <w:rsid w:val="004963ED"/>
    <w:rsid w:val="00496741"/>
    <w:rsid w:val="00496D8F"/>
    <w:rsid w:val="004A0B90"/>
    <w:rsid w:val="004A0E82"/>
    <w:rsid w:val="004A3EBC"/>
    <w:rsid w:val="004A44D2"/>
    <w:rsid w:val="004A5D62"/>
    <w:rsid w:val="004B0FD9"/>
    <w:rsid w:val="004B25FB"/>
    <w:rsid w:val="004B364F"/>
    <w:rsid w:val="004B3D80"/>
    <w:rsid w:val="004B7714"/>
    <w:rsid w:val="004C3B48"/>
    <w:rsid w:val="004D1BF0"/>
    <w:rsid w:val="004D1C55"/>
    <w:rsid w:val="004D33FD"/>
    <w:rsid w:val="004D36F3"/>
    <w:rsid w:val="004D39FF"/>
    <w:rsid w:val="004E25DD"/>
    <w:rsid w:val="004E5BEE"/>
    <w:rsid w:val="004F10C7"/>
    <w:rsid w:val="004F12FE"/>
    <w:rsid w:val="004F5F38"/>
    <w:rsid w:val="00503BE4"/>
    <w:rsid w:val="00506D57"/>
    <w:rsid w:val="00507223"/>
    <w:rsid w:val="005076B5"/>
    <w:rsid w:val="00512D36"/>
    <w:rsid w:val="00517049"/>
    <w:rsid w:val="00540B03"/>
    <w:rsid w:val="0054494F"/>
    <w:rsid w:val="00546D0D"/>
    <w:rsid w:val="005528B2"/>
    <w:rsid w:val="00552A3C"/>
    <w:rsid w:val="0057219C"/>
    <w:rsid w:val="00573678"/>
    <w:rsid w:val="00575EED"/>
    <w:rsid w:val="0057666F"/>
    <w:rsid w:val="00577536"/>
    <w:rsid w:val="00583C3B"/>
    <w:rsid w:val="005A3B99"/>
    <w:rsid w:val="005A4917"/>
    <w:rsid w:val="005B3199"/>
    <w:rsid w:val="005B3508"/>
    <w:rsid w:val="005B4EC6"/>
    <w:rsid w:val="005B6237"/>
    <w:rsid w:val="005B6D5A"/>
    <w:rsid w:val="005C199E"/>
    <w:rsid w:val="005C2A84"/>
    <w:rsid w:val="005D0901"/>
    <w:rsid w:val="005D0C98"/>
    <w:rsid w:val="005D3132"/>
    <w:rsid w:val="005D3620"/>
    <w:rsid w:val="005D7BFC"/>
    <w:rsid w:val="005D7C41"/>
    <w:rsid w:val="005E38A9"/>
    <w:rsid w:val="005E5335"/>
    <w:rsid w:val="005E5F48"/>
    <w:rsid w:val="005E783A"/>
    <w:rsid w:val="005F0364"/>
    <w:rsid w:val="005F364F"/>
    <w:rsid w:val="005F4586"/>
    <w:rsid w:val="00600357"/>
    <w:rsid w:val="00601839"/>
    <w:rsid w:val="00601A2D"/>
    <w:rsid w:val="006060C4"/>
    <w:rsid w:val="0060789A"/>
    <w:rsid w:val="006137EA"/>
    <w:rsid w:val="00616455"/>
    <w:rsid w:val="00617950"/>
    <w:rsid w:val="00617B72"/>
    <w:rsid w:val="00617B97"/>
    <w:rsid w:val="00620D3B"/>
    <w:rsid w:val="00622727"/>
    <w:rsid w:val="00630397"/>
    <w:rsid w:val="0063075E"/>
    <w:rsid w:val="00630BE8"/>
    <w:rsid w:val="00630EF2"/>
    <w:rsid w:val="00635620"/>
    <w:rsid w:val="00637370"/>
    <w:rsid w:val="006377F1"/>
    <w:rsid w:val="0064023D"/>
    <w:rsid w:val="006415A8"/>
    <w:rsid w:val="00644347"/>
    <w:rsid w:val="00645265"/>
    <w:rsid w:val="00646A98"/>
    <w:rsid w:val="00646DB8"/>
    <w:rsid w:val="00650936"/>
    <w:rsid w:val="00653544"/>
    <w:rsid w:val="00653C39"/>
    <w:rsid w:val="00654832"/>
    <w:rsid w:val="006572AB"/>
    <w:rsid w:val="00657616"/>
    <w:rsid w:val="00657E3A"/>
    <w:rsid w:val="00661096"/>
    <w:rsid w:val="00663324"/>
    <w:rsid w:val="006732CE"/>
    <w:rsid w:val="006818DE"/>
    <w:rsid w:val="00687703"/>
    <w:rsid w:val="006A0E31"/>
    <w:rsid w:val="006A5B68"/>
    <w:rsid w:val="006B4E36"/>
    <w:rsid w:val="006B7DF3"/>
    <w:rsid w:val="006C0370"/>
    <w:rsid w:val="006C33DB"/>
    <w:rsid w:val="006C4660"/>
    <w:rsid w:val="006C5EC8"/>
    <w:rsid w:val="006C6FAD"/>
    <w:rsid w:val="006C7D83"/>
    <w:rsid w:val="006D4658"/>
    <w:rsid w:val="006D4BEB"/>
    <w:rsid w:val="006E72E2"/>
    <w:rsid w:val="006F040F"/>
    <w:rsid w:val="006F0CCB"/>
    <w:rsid w:val="0070076F"/>
    <w:rsid w:val="00701BAD"/>
    <w:rsid w:val="00702F61"/>
    <w:rsid w:val="00706D3A"/>
    <w:rsid w:val="007111E6"/>
    <w:rsid w:val="00713CFF"/>
    <w:rsid w:val="0071518A"/>
    <w:rsid w:val="00715C93"/>
    <w:rsid w:val="0072184A"/>
    <w:rsid w:val="007245A4"/>
    <w:rsid w:val="00730977"/>
    <w:rsid w:val="00731CDE"/>
    <w:rsid w:val="00733123"/>
    <w:rsid w:val="0073776C"/>
    <w:rsid w:val="00742DA3"/>
    <w:rsid w:val="00752738"/>
    <w:rsid w:val="00757D6D"/>
    <w:rsid w:val="00762F4C"/>
    <w:rsid w:val="0076524A"/>
    <w:rsid w:val="007652DF"/>
    <w:rsid w:val="00766071"/>
    <w:rsid w:val="007670B0"/>
    <w:rsid w:val="00767DCE"/>
    <w:rsid w:val="007713D3"/>
    <w:rsid w:val="00772B86"/>
    <w:rsid w:val="007731DF"/>
    <w:rsid w:val="00775165"/>
    <w:rsid w:val="00785BB1"/>
    <w:rsid w:val="007861FA"/>
    <w:rsid w:val="00787136"/>
    <w:rsid w:val="00787218"/>
    <w:rsid w:val="00787A3F"/>
    <w:rsid w:val="007A063E"/>
    <w:rsid w:val="007A0925"/>
    <w:rsid w:val="007A1D37"/>
    <w:rsid w:val="007A4842"/>
    <w:rsid w:val="007A7AF3"/>
    <w:rsid w:val="007A7C37"/>
    <w:rsid w:val="007B3569"/>
    <w:rsid w:val="007B39B0"/>
    <w:rsid w:val="007B74DC"/>
    <w:rsid w:val="007B7A0E"/>
    <w:rsid w:val="007C1849"/>
    <w:rsid w:val="007C1E2E"/>
    <w:rsid w:val="007C2BC2"/>
    <w:rsid w:val="007C48C2"/>
    <w:rsid w:val="007D0F0F"/>
    <w:rsid w:val="007D4347"/>
    <w:rsid w:val="007D4766"/>
    <w:rsid w:val="007E0AC8"/>
    <w:rsid w:val="007E0CF6"/>
    <w:rsid w:val="007E1619"/>
    <w:rsid w:val="007E1668"/>
    <w:rsid w:val="007E223C"/>
    <w:rsid w:val="007E2570"/>
    <w:rsid w:val="007E2685"/>
    <w:rsid w:val="007E34F6"/>
    <w:rsid w:val="007E4D52"/>
    <w:rsid w:val="007F010D"/>
    <w:rsid w:val="007F0E8F"/>
    <w:rsid w:val="007F248F"/>
    <w:rsid w:val="007F24E8"/>
    <w:rsid w:val="007F3F1F"/>
    <w:rsid w:val="007F59CE"/>
    <w:rsid w:val="007F742F"/>
    <w:rsid w:val="00804F8F"/>
    <w:rsid w:val="008154AC"/>
    <w:rsid w:val="00822F0D"/>
    <w:rsid w:val="00841710"/>
    <w:rsid w:val="00843256"/>
    <w:rsid w:val="00844437"/>
    <w:rsid w:val="0084631A"/>
    <w:rsid w:val="00847827"/>
    <w:rsid w:val="00853CA6"/>
    <w:rsid w:val="00860C8D"/>
    <w:rsid w:val="0086263F"/>
    <w:rsid w:val="00865FC9"/>
    <w:rsid w:val="0087174A"/>
    <w:rsid w:val="00874481"/>
    <w:rsid w:val="00874C81"/>
    <w:rsid w:val="0087546A"/>
    <w:rsid w:val="008772F4"/>
    <w:rsid w:val="008814D9"/>
    <w:rsid w:val="00885098"/>
    <w:rsid w:val="00893E53"/>
    <w:rsid w:val="00895854"/>
    <w:rsid w:val="0089613F"/>
    <w:rsid w:val="008978AC"/>
    <w:rsid w:val="008A06DE"/>
    <w:rsid w:val="008A08FF"/>
    <w:rsid w:val="008A23EC"/>
    <w:rsid w:val="008A58C3"/>
    <w:rsid w:val="008B3FEB"/>
    <w:rsid w:val="008B62D9"/>
    <w:rsid w:val="008C3AFD"/>
    <w:rsid w:val="008D0EAF"/>
    <w:rsid w:val="008D1B23"/>
    <w:rsid w:val="008D1B77"/>
    <w:rsid w:val="008D332D"/>
    <w:rsid w:val="008D4327"/>
    <w:rsid w:val="008D5F27"/>
    <w:rsid w:val="008D73D3"/>
    <w:rsid w:val="008E3CD4"/>
    <w:rsid w:val="008E5AE8"/>
    <w:rsid w:val="008F1A87"/>
    <w:rsid w:val="008F1B61"/>
    <w:rsid w:val="008F3A81"/>
    <w:rsid w:val="008F7CB6"/>
    <w:rsid w:val="00906CEF"/>
    <w:rsid w:val="00914A91"/>
    <w:rsid w:val="00922844"/>
    <w:rsid w:val="0092710B"/>
    <w:rsid w:val="00931FA5"/>
    <w:rsid w:val="00940A82"/>
    <w:rsid w:val="00941E3B"/>
    <w:rsid w:val="0094468C"/>
    <w:rsid w:val="00944B2A"/>
    <w:rsid w:val="00945290"/>
    <w:rsid w:val="00946770"/>
    <w:rsid w:val="0095079E"/>
    <w:rsid w:val="00951110"/>
    <w:rsid w:val="009571F1"/>
    <w:rsid w:val="009573E5"/>
    <w:rsid w:val="00960473"/>
    <w:rsid w:val="00962149"/>
    <w:rsid w:val="00964044"/>
    <w:rsid w:val="0096545A"/>
    <w:rsid w:val="00966BE8"/>
    <w:rsid w:val="009679B4"/>
    <w:rsid w:val="00967F3E"/>
    <w:rsid w:val="00970DFC"/>
    <w:rsid w:val="009741C8"/>
    <w:rsid w:val="00976D3A"/>
    <w:rsid w:val="00977392"/>
    <w:rsid w:val="00982B41"/>
    <w:rsid w:val="00994A01"/>
    <w:rsid w:val="0099528F"/>
    <w:rsid w:val="009A0ECA"/>
    <w:rsid w:val="009A1162"/>
    <w:rsid w:val="009A21FD"/>
    <w:rsid w:val="009A5842"/>
    <w:rsid w:val="009A5A62"/>
    <w:rsid w:val="009B0968"/>
    <w:rsid w:val="009B2483"/>
    <w:rsid w:val="009B5BA4"/>
    <w:rsid w:val="009B6242"/>
    <w:rsid w:val="009B6F50"/>
    <w:rsid w:val="009C04FE"/>
    <w:rsid w:val="009C5735"/>
    <w:rsid w:val="009C64BE"/>
    <w:rsid w:val="009C7622"/>
    <w:rsid w:val="009C799F"/>
    <w:rsid w:val="009D1238"/>
    <w:rsid w:val="009D5D4A"/>
    <w:rsid w:val="009D6157"/>
    <w:rsid w:val="009E17B8"/>
    <w:rsid w:val="009E50B7"/>
    <w:rsid w:val="009E64CF"/>
    <w:rsid w:val="009F1D9D"/>
    <w:rsid w:val="009F2B96"/>
    <w:rsid w:val="009F4841"/>
    <w:rsid w:val="009F5054"/>
    <w:rsid w:val="009F6071"/>
    <w:rsid w:val="00A00846"/>
    <w:rsid w:val="00A04815"/>
    <w:rsid w:val="00A05560"/>
    <w:rsid w:val="00A05A24"/>
    <w:rsid w:val="00A07957"/>
    <w:rsid w:val="00A11170"/>
    <w:rsid w:val="00A11CF5"/>
    <w:rsid w:val="00A23BE9"/>
    <w:rsid w:val="00A41125"/>
    <w:rsid w:val="00A438D6"/>
    <w:rsid w:val="00A439D6"/>
    <w:rsid w:val="00A459D7"/>
    <w:rsid w:val="00A52100"/>
    <w:rsid w:val="00A601EC"/>
    <w:rsid w:val="00A64B2E"/>
    <w:rsid w:val="00A67E0E"/>
    <w:rsid w:val="00A70E11"/>
    <w:rsid w:val="00A71CD2"/>
    <w:rsid w:val="00A728AB"/>
    <w:rsid w:val="00A7298F"/>
    <w:rsid w:val="00A745EC"/>
    <w:rsid w:val="00A7644D"/>
    <w:rsid w:val="00A76CE9"/>
    <w:rsid w:val="00A9189F"/>
    <w:rsid w:val="00A92B3B"/>
    <w:rsid w:val="00A9655F"/>
    <w:rsid w:val="00AA1DD7"/>
    <w:rsid w:val="00AA471E"/>
    <w:rsid w:val="00AA5599"/>
    <w:rsid w:val="00AA5661"/>
    <w:rsid w:val="00AA5C07"/>
    <w:rsid w:val="00AA6F4D"/>
    <w:rsid w:val="00AA79A5"/>
    <w:rsid w:val="00AA7D8B"/>
    <w:rsid w:val="00AB0D85"/>
    <w:rsid w:val="00AB118D"/>
    <w:rsid w:val="00AB2595"/>
    <w:rsid w:val="00AB4E9D"/>
    <w:rsid w:val="00AC12BD"/>
    <w:rsid w:val="00AC4F50"/>
    <w:rsid w:val="00AC59DB"/>
    <w:rsid w:val="00AD04F6"/>
    <w:rsid w:val="00AD0755"/>
    <w:rsid w:val="00AD7876"/>
    <w:rsid w:val="00AE00EE"/>
    <w:rsid w:val="00AE24E0"/>
    <w:rsid w:val="00AE373D"/>
    <w:rsid w:val="00AF38E3"/>
    <w:rsid w:val="00AF477B"/>
    <w:rsid w:val="00AF4DCC"/>
    <w:rsid w:val="00B0159A"/>
    <w:rsid w:val="00B10ADF"/>
    <w:rsid w:val="00B11BCB"/>
    <w:rsid w:val="00B162A5"/>
    <w:rsid w:val="00B176B2"/>
    <w:rsid w:val="00B20D1B"/>
    <w:rsid w:val="00B20E78"/>
    <w:rsid w:val="00B30D7B"/>
    <w:rsid w:val="00B314AB"/>
    <w:rsid w:val="00B33FB0"/>
    <w:rsid w:val="00B409EB"/>
    <w:rsid w:val="00B41FEB"/>
    <w:rsid w:val="00B51765"/>
    <w:rsid w:val="00B51B1C"/>
    <w:rsid w:val="00B5364D"/>
    <w:rsid w:val="00B53893"/>
    <w:rsid w:val="00B5594F"/>
    <w:rsid w:val="00B618C3"/>
    <w:rsid w:val="00B6231B"/>
    <w:rsid w:val="00B63F0D"/>
    <w:rsid w:val="00B668B0"/>
    <w:rsid w:val="00B67071"/>
    <w:rsid w:val="00B73858"/>
    <w:rsid w:val="00B7582F"/>
    <w:rsid w:val="00B7585E"/>
    <w:rsid w:val="00B80594"/>
    <w:rsid w:val="00B82E88"/>
    <w:rsid w:val="00B87540"/>
    <w:rsid w:val="00B87975"/>
    <w:rsid w:val="00B91A3E"/>
    <w:rsid w:val="00B93E91"/>
    <w:rsid w:val="00B94EB4"/>
    <w:rsid w:val="00B96834"/>
    <w:rsid w:val="00BA4846"/>
    <w:rsid w:val="00BA7C71"/>
    <w:rsid w:val="00BB212B"/>
    <w:rsid w:val="00BB3AAF"/>
    <w:rsid w:val="00BB4536"/>
    <w:rsid w:val="00BB4683"/>
    <w:rsid w:val="00BB57DA"/>
    <w:rsid w:val="00BC1C9B"/>
    <w:rsid w:val="00BC3B14"/>
    <w:rsid w:val="00BC3B9F"/>
    <w:rsid w:val="00BD1AC0"/>
    <w:rsid w:val="00BD1E88"/>
    <w:rsid w:val="00BD4D88"/>
    <w:rsid w:val="00BE017C"/>
    <w:rsid w:val="00BE05F1"/>
    <w:rsid w:val="00BE0F75"/>
    <w:rsid w:val="00BE1A18"/>
    <w:rsid w:val="00BF2D34"/>
    <w:rsid w:val="00BF4F9E"/>
    <w:rsid w:val="00C06B24"/>
    <w:rsid w:val="00C158CC"/>
    <w:rsid w:val="00C21FC8"/>
    <w:rsid w:val="00C2294C"/>
    <w:rsid w:val="00C25BA1"/>
    <w:rsid w:val="00C30DBA"/>
    <w:rsid w:val="00C342FB"/>
    <w:rsid w:val="00C351CE"/>
    <w:rsid w:val="00C36EBD"/>
    <w:rsid w:val="00C4586B"/>
    <w:rsid w:val="00C46B66"/>
    <w:rsid w:val="00C5058D"/>
    <w:rsid w:val="00C56860"/>
    <w:rsid w:val="00C56D09"/>
    <w:rsid w:val="00C60854"/>
    <w:rsid w:val="00C63BF4"/>
    <w:rsid w:val="00C6443A"/>
    <w:rsid w:val="00C7132C"/>
    <w:rsid w:val="00C72FC8"/>
    <w:rsid w:val="00C73F3B"/>
    <w:rsid w:val="00C77D66"/>
    <w:rsid w:val="00C82C83"/>
    <w:rsid w:val="00C83315"/>
    <w:rsid w:val="00C83322"/>
    <w:rsid w:val="00C851A6"/>
    <w:rsid w:val="00C87624"/>
    <w:rsid w:val="00C909FF"/>
    <w:rsid w:val="00C9117A"/>
    <w:rsid w:val="00C91694"/>
    <w:rsid w:val="00C9258A"/>
    <w:rsid w:val="00CA01BF"/>
    <w:rsid w:val="00CA1498"/>
    <w:rsid w:val="00CA2C19"/>
    <w:rsid w:val="00CB45F8"/>
    <w:rsid w:val="00CB6EDB"/>
    <w:rsid w:val="00CB75BF"/>
    <w:rsid w:val="00CC0245"/>
    <w:rsid w:val="00CC0318"/>
    <w:rsid w:val="00CC1154"/>
    <w:rsid w:val="00CC354D"/>
    <w:rsid w:val="00CE13D1"/>
    <w:rsid w:val="00CE2310"/>
    <w:rsid w:val="00CE283F"/>
    <w:rsid w:val="00CE3D17"/>
    <w:rsid w:val="00CE7BE3"/>
    <w:rsid w:val="00CF3EE2"/>
    <w:rsid w:val="00D026A9"/>
    <w:rsid w:val="00D035F8"/>
    <w:rsid w:val="00D067DB"/>
    <w:rsid w:val="00D12BDB"/>
    <w:rsid w:val="00D1779A"/>
    <w:rsid w:val="00D22D0F"/>
    <w:rsid w:val="00D3366C"/>
    <w:rsid w:val="00D40BDF"/>
    <w:rsid w:val="00D43868"/>
    <w:rsid w:val="00D53E95"/>
    <w:rsid w:val="00D562F0"/>
    <w:rsid w:val="00D620BE"/>
    <w:rsid w:val="00D636F5"/>
    <w:rsid w:val="00D66905"/>
    <w:rsid w:val="00D71974"/>
    <w:rsid w:val="00D76A56"/>
    <w:rsid w:val="00D77253"/>
    <w:rsid w:val="00D7745B"/>
    <w:rsid w:val="00D82C07"/>
    <w:rsid w:val="00D82F67"/>
    <w:rsid w:val="00D83000"/>
    <w:rsid w:val="00D84788"/>
    <w:rsid w:val="00D84C77"/>
    <w:rsid w:val="00D903DC"/>
    <w:rsid w:val="00D93667"/>
    <w:rsid w:val="00D938BC"/>
    <w:rsid w:val="00D975D4"/>
    <w:rsid w:val="00DA0183"/>
    <w:rsid w:val="00DA3867"/>
    <w:rsid w:val="00DA3B6E"/>
    <w:rsid w:val="00DA55F0"/>
    <w:rsid w:val="00DA5BC9"/>
    <w:rsid w:val="00DB161A"/>
    <w:rsid w:val="00DB18A8"/>
    <w:rsid w:val="00DB2118"/>
    <w:rsid w:val="00DD04EB"/>
    <w:rsid w:val="00DD0B3C"/>
    <w:rsid w:val="00DD7640"/>
    <w:rsid w:val="00DE244B"/>
    <w:rsid w:val="00DE2FE7"/>
    <w:rsid w:val="00DE34EB"/>
    <w:rsid w:val="00DF11AC"/>
    <w:rsid w:val="00DF5485"/>
    <w:rsid w:val="00DF5EFD"/>
    <w:rsid w:val="00E06B64"/>
    <w:rsid w:val="00E11424"/>
    <w:rsid w:val="00E2274B"/>
    <w:rsid w:val="00E27467"/>
    <w:rsid w:val="00E275E2"/>
    <w:rsid w:val="00E30C19"/>
    <w:rsid w:val="00E31A76"/>
    <w:rsid w:val="00E32F3D"/>
    <w:rsid w:val="00E37483"/>
    <w:rsid w:val="00E4011A"/>
    <w:rsid w:val="00E42FFD"/>
    <w:rsid w:val="00E4329A"/>
    <w:rsid w:val="00E52D8B"/>
    <w:rsid w:val="00E53390"/>
    <w:rsid w:val="00E53D09"/>
    <w:rsid w:val="00E56103"/>
    <w:rsid w:val="00E63D76"/>
    <w:rsid w:val="00E646CC"/>
    <w:rsid w:val="00E64FBC"/>
    <w:rsid w:val="00E650C7"/>
    <w:rsid w:val="00E709E3"/>
    <w:rsid w:val="00E71F87"/>
    <w:rsid w:val="00E7499B"/>
    <w:rsid w:val="00E74A51"/>
    <w:rsid w:val="00E7710E"/>
    <w:rsid w:val="00E82E4C"/>
    <w:rsid w:val="00E83EB8"/>
    <w:rsid w:val="00E84B8B"/>
    <w:rsid w:val="00E86A84"/>
    <w:rsid w:val="00E86FEC"/>
    <w:rsid w:val="00E93B46"/>
    <w:rsid w:val="00E9415A"/>
    <w:rsid w:val="00E941FB"/>
    <w:rsid w:val="00E97CB8"/>
    <w:rsid w:val="00E97FF2"/>
    <w:rsid w:val="00EA40F3"/>
    <w:rsid w:val="00EB1237"/>
    <w:rsid w:val="00EB748C"/>
    <w:rsid w:val="00EC4AB3"/>
    <w:rsid w:val="00EC4E13"/>
    <w:rsid w:val="00EC6335"/>
    <w:rsid w:val="00ED19ED"/>
    <w:rsid w:val="00ED2C2F"/>
    <w:rsid w:val="00ED4475"/>
    <w:rsid w:val="00ED4B4E"/>
    <w:rsid w:val="00EE616C"/>
    <w:rsid w:val="00EE66F4"/>
    <w:rsid w:val="00EF5304"/>
    <w:rsid w:val="00F03786"/>
    <w:rsid w:val="00F11869"/>
    <w:rsid w:val="00F13CF6"/>
    <w:rsid w:val="00F15404"/>
    <w:rsid w:val="00F160F3"/>
    <w:rsid w:val="00F235A1"/>
    <w:rsid w:val="00F239E9"/>
    <w:rsid w:val="00F23B3B"/>
    <w:rsid w:val="00F309C2"/>
    <w:rsid w:val="00F3410C"/>
    <w:rsid w:val="00F35FA4"/>
    <w:rsid w:val="00F426D4"/>
    <w:rsid w:val="00F465D0"/>
    <w:rsid w:val="00F51386"/>
    <w:rsid w:val="00F521E8"/>
    <w:rsid w:val="00F53FE7"/>
    <w:rsid w:val="00F55028"/>
    <w:rsid w:val="00F56847"/>
    <w:rsid w:val="00F6257D"/>
    <w:rsid w:val="00F643CA"/>
    <w:rsid w:val="00F6671D"/>
    <w:rsid w:val="00F66928"/>
    <w:rsid w:val="00F72575"/>
    <w:rsid w:val="00F74F32"/>
    <w:rsid w:val="00F7543C"/>
    <w:rsid w:val="00F77051"/>
    <w:rsid w:val="00F80589"/>
    <w:rsid w:val="00F866E4"/>
    <w:rsid w:val="00F8694D"/>
    <w:rsid w:val="00F95A3A"/>
    <w:rsid w:val="00FA57F8"/>
    <w:rsid w:val="00FA69DB"/>
    <w:rsid w:val="00FB000F"/>
    <w:rsid w:val="00FB295D"/>
    <w:rsid w:val="00FC04F2"/>
    <w:rsid w:val="00FC0BDD"/>
    <w:rsid w:val="00FC4F3F"/>
    <w:rsid w:val="00FC7FAC"/>
    <w:rsid w:val="00FD44D5"/>
    <w:rsid w:val="00FD6085"/>
    <w:rsid w:val="00FD6FDD"/>
    <w:rsid w:val="00FE181A"/>
    <w:rsid w:val="00FE1AE4"/>
    <w:rsid w:val="00FE30BE"/>
    <w:rsid w:val="00FE5463"/>
    <w:rsid w:val="00FF0101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555590AF"/>
  <w15:docId w15:val="{8DE3FA85-0FA2-4867-AA3E-1D756D8D3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BFE"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uiPriority w:val="39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31CDE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31CDE"/>
    <w:rPr>
      <w:rFonts w:ascii="Consolas" w:hAnsi="Consolas" w:cs="Consolas"/>
      <w:sz w:val="21"/>
      <w:szCs w:val="21"/>
    </w:rPr>
  </w:style>
  <w:style w:type="paragraph" w:customStyle="1" w:styleId="Default">
    <w:name w:val="Default"/>
    <w:basedOn w:val="Normal"/>
    <w:rsid w:val="00A23BE9"/>
    <w:pPr>
      <w:autoSpaceDE w:val="0"/>
      <w:autoSpaceDN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Spacing">
    <w:name w:val="No Spacing"/>
    <w:uiPriority w:val="1"/>
    <w:qFormat/>
    <w:rsid w:val="00C6443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0420C"/>
    <w:pPr>
      <w:spacing w:before="100" w:beforeAutospacing="1" w:after="150" w:line="336" w:lineRule="auto"/>
    </w:pPr>
    <w:rPr>
      <w:rFonts w:ascii="Times New Roman" w:hAnsi="Times New Roman"/>
      <w:sz w:val="18"/>
      <w:szCs w:val="18"/>
    </w:rPr>
  </w:style>
  <w:style w:type="character" w:customStyle="1" w:styleId="tgc">
    <w:name w:val="_tgc"/>
    <w:basedOn w:val="DefaultParagraphFont"/>
    <w:rsid w:val="00381C31"/>
  </w:style>
  <w:style w:type="character" w:customStyle="1" w:styleId="ReportTemplate">
    <w:name w:val="Report Template"/>
    <w:uiPriority w:val="1"/>
    <w:qFormat/>
    <w:rsid w:val="00512D36"/>
  </w:style>
  <w:style w:type="character" w:customStyle="1" w:styleId="Style6">
    <w:name w:val="Style6"/>
    <w:basedOn w:val="DefaultParagraphFont"/>
    <w:uiPriority w:val="1"/>
    <w:rsid w:val="00512D36"/>
    <w:rPr>
      <w:rFonts w:ascii="Arial" w:hAnsi="Arial"/>
      <w:b/>
      <w:sz w:val="22"/>
    </w:rPr>
  </w:style>
  <w:style w:type="character" w:styleId="PlaceholderText">
    <w:name w:val="Placeholder Text"/>
    <w:basedOn w:val="DefaultParagraphFont"/>
    <w:uiPriority w:val="99"/>
    <w:semiHidden/>
    <w:rsid w:val="00512D36"/>
    <w:rPr>
      <w:color w:val="808080"/>
    </w:rPr>
  </w:style>
  <w:style w:type="paragraph" w:styleId="Revision">
    <w:name w:val="Revision"/>
    <w:hidden/>
    <w:uiPriority w:val="99"/>
    <w:semiHidden/>
    <w:rsid w:val="00D22D0F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5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0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7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82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91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25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864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04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1701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71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san.attard@loca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Keywords xmlns="0c42e574-eb01-412a-abec-28d17bedca05" xsi:nil="true"/>
    <Document_x0020_Type xmlns="1c8a0e75-f4bc-4eb4-8ed0-578eaea9e1ca" xsi:nil="true"/>
    <Date xmlns="0c42e574-eb01-412a-abec-28d17bedca05">2010-07-18T23:00:00+00:00</Date>
    <TaxCatchAll xmlns="1c8a0e75-f4bc-4eb4-8ed0-578eaea9e1ca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E366FC758FB349B61FADA5CB2EE558" ma:contentTypeVersion="15" ma:contentTypeDescription="Create a new document." ma:contentTypeScope="" ma:versionID="7322f5ec5453e446b2ea43b16c1bb72e">
  <xsd:schema xmlns:xsd="http://www.w3.org/2001/XMLSchema" xmlns:xs="http://www.w3.org/2001/XMLSchema" xmlns:p="http://schemas.microsoft.com/office/2006/metadata/properties" xmlns:ns2="1c8a0e75-f4bc-4eb4-8ed0-578eaea9e1ca" xmlns:ns3="0c42e574-eb01-412a-abec-28d17bedca05" targetNamespace="http://schemas.microsoft.com/office/2006/metadata/properties" ma:root="true" ma:fieldsID="5c021868eec1789793d4d02842e77177" ns2:_="" ns3:_="">
    <xsd:import namespace="1c8a0e75-f4bc-4eb4-8ed0-578eaea9e1ca"/>
    <xsd:import namespace="0c42e574-eb01-412a-abec-28d17bedca05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Project_x0020_Keywords" minOccurs="0"/>
                <xsd:element ref="ns3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2e574-eb01-412a-abec-28d17bedca05" elementFormDefault="qualified">
    <xsd:import namespace="http://schemas.microsoft.com/office/2006/documentManagement/types"/>
    <xsd:import namespace="http://schemas.microsoft.com/office/infopath/2007/PartnerControls"/>
    <xsd:element name="Project_x0020_Keywords" ma:index="10" nillable="true" ma:displayName="Project Keywords" ma:format="Dropdown" ma:internalName="Project_x0020_Keywords">
      <xsd:simpleType>
        <xsd:restriction base="dms:Choice">
          <xsd:enumeration value="Adults"/>
          <xsd:enumeration value="Best Practice"/>
          <xsd:enumeration value="Children’s"/>
          <xsd:enumeration value="Comparability"/>
          <xsd:enumeration value="Corporate Peer Challenge"/>
          <xsd:enumeration value="Data"/>
          <xsd:enumeration value="Evaluation"/>
          <xsd:enumeration value="Finance"/>
          <xsd:enumeration value="Fire"/>
          <xsd:enumeration value="Gateway Group"/>
          <xsd:enumeration value="Good practice"/>
          <xsd:enumeration value="Health"/>
          <xsd:enumeration value="Improvement"/>
          <xsd:enumeration value="Innovation"/>
          <xsd:enumeration value="Inspection"/>
          <xsd:enumeration value="Intervention"/>
          <xsd:enumeration value="Lead Members"/>
          <xsd:enumeration value="Lead Peers"/>
          <xsd:enumeration value="Leadership"/>
          <xsd:enumeration value="LG Inform"/>
          <xsd:enumeration value="LGS"/>
          <xsd:enumeration value="Minister"/>
          <xsd:enumeration value="Offer"/>
          <xsd:enumeration value="Peer Challenge"/>
          <xsd:enumeration value="Peer Payments"/>
          <xsd:enumeration value="Peers"/>
          <xsd:enumeration value="PSP"/>
          <xsd:enumeration value="Public opinion"/>
          <xsd:enumeration value="Publication"/>
          <xsd:enumeration value="Report"/>
          <xsd:enumeration value="Research"/>
          <xsd:enumeration value="Returns"/>
          <xsd:enumeration value="Scrutiny"/>
          <xsd:enumeration value="Single Data List"/>
          <xsd:enumeration value="Team Management"/>
          <xsd:enumeration value="TEASC"/>
          <xsd:enumeration value="Top Slice"/>
          <xsd:enumeration value="Transparency"/>
          <xsd:enumeration value="Trust"/>
          <xsd:enumeration value="Underperformance"/>
          <xsd:enumeration value="Website"/>
          <xsd:enumeration value="Zone"/>
        </xsd:restriction>
      </xsd:simpleType>
    </xsd:element>
    <xsd:element name="Date" ma:index="11" nillable="true" ma:displayName="Date" ma:format="DateOnly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9ADDF-FB9B-40EF-BCC5-18875901F4B0}">
  <ds:schemaRefs>
    <ds:schemaRef ds:uri="http://schemas.microsoft.com/office/2006/metadata/properties"/>
    <ds:schemaRef ds:uri="0c42e574-eb01-412a-abec-28d17bedca05"/>
    <ds:schemaRef ds:uri="http://purl.org/dc/elements/1.1/"/>
    <ds:schemaRef ds:uri="http://www.w3.org/XML/1998/namespace"/>
    <ds:schemaRef ds:uri="1c8a0e75-f4bc-4eb4-8ed0-578eaea9e1ca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0C16BC9-98B3-402F-8396-4D7AD9557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0c42e574-eb01-412a-abec-28d17bedc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E01822-E69C-4FAD-91EB-C150F68E1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21B8E2B5</Template>
  <TotalTime>16</TotalTime>
  <Pages>3</Pages>
  <Words>644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4198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subject/>
  <dc:creator>ian.leete</dc:creator>
  <cp:keywords/>
  <cp:lastModifiedBy>Alexander Saul</cp:lastModifiedBy>
  <cp:revision>8</cp:revision>
  <cp:lastPrinted>2018-10-16T09:29:00Z</cp:lastPrinted>
  <dcterms:created xsi:type="dcterms:W3CDTF">2019-03-20T14:20:00Z</dcterms:created>
  <dcterms:modified xsi:type="dcterms:W3CDTF">2019-03-21T20:28:00Z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Status">
    <vt:lpwstr>[None]</vt:lpwstr>
  </property>
  <property fmtid="{D5CDD505-2E9C-101B-9397-08002B2CF9AE}" pid="12" name="Work area">
    <vt:lpwstr/>
  </property>
  <property fmtid="{D5CDD505-2E9C-101B-9397-08002B2CF9AE}" pid="13" name="Move to Archive">
    <vt:lpwstr>Current</vt:lpwstr>
  </property>
  <property fmtid="{D5CDD505-2E9C-101B-9397-08002B2CF9AE}" pid="14" name="ContentTypeId">
    <vt:lpwstr>0x01010049E366FC758FB349B61FADA5CB2EE558</vt:lpwstr>
  </property>
</Properties>
</file>